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A250B" w14:textId="77777777" w:rsidR="00FA28EA" w:rsidRDefault="006E07E5" w:rsidP="00445EF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72B7222" wp14:editId="28C638E7">
            <wp:simplePos x="0" y="0"/>
            <wp:positionH relativeFrom="page">
              <wp:posOffset>-69215</wp:posOffset>
            </wp:positionH>
            <wp:positionV relativeFrom="paragraph">
              <wp:posOffset>-796290</wp:posOffset>
            </wp:positionV>
            <wp:extent cx="7611745" cy="106775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C05F7" w14:textId="77777777" w:rsidR="00FA28EA" w:rsidRDefault="006E07E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781B262" wp14:editId="482AF1A5">
                <wp:simplePos x="0" y="0"/>
                <wp:positionH relativeFrom="margin">
                  <wp:posOffset>-95250</wp:posOffset>
                </wp:positionH>
                <wp:positionV relativeFrom="paragraph">
                  <wp:posOffset>3169920</wp:posOffset>
                </wp:positionV>
                <wp:extent cx="4057650" cy="2238375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0576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DFA11F4" w14:textId="77777777" w:rsidR="00DA129B" w:rsidRDefault="00DA129B" w:rsidP="00B95238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IRIS Payroll Business and IRIS Bureau Payroll </w:t>
                            </w:r>
                          </w:p>
                          <w:p w14:paraId="7D8FAA95" w14:textId="77777777" w:rsidR="00DA129B" w:rsidRDefault="00DA129B" w:rsidP="00B95238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Release Notes v2</w:t>
                            </w:r>
                            <w:r w:rsidRPr="00C04C55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.1</w:t>
                            </w:r>
                            <w:r w:rsidRPr="00C04C55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  <w:p w14:paraId="22D4BC98" w14:textId="26412C2B" w:rsidR="007963BD" w:rsidRDefault="007963BD" w:rsidP="00B95238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March 2026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1B262" id="Text Box 217" o:spid="_x0000_s1026" style="position:absolute;margin-left:-7.5pt;margin-top:249.6pt;width:319.5pt;height:176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" filled="f" stroked="f">
                <v:textbox>
                  <w:txbxContent>
                    <w:p w14:paraId="7DFA11F4" w14:textId="77777777" w:rsidR="00DA129B" w:rsidRDefault="00DA129B" w:rsidP="00B95238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56"/>
                          <w:szCs w:val="56"/>
                        </w:rPr>
                        <w:t xml:space="preserve">IRIS Payroll Business and IRIS Bureau Payroll </w:t>
                      </w:r>
                    </w:p>
                    <w:p w14:paraId="7D8FAA95" w14:textId="77777777" w:rsidR="00DA129B" w:rsidRDefault="00DA129B" w:rsidP="00B95238">
                      <w:pPr>
                        <w:spacing w:line="276" w:lineRule="auto"/>
                        <w:rPr>
                          <w:rFonts w:ascii="Calibri" w:hAnsi="Calibri" w:cs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sz w:val="48"/>
                          <w:szCs w:val="48"/>
                        </w:rPr>
                        <w:t>Release Notes v2</w:t>
                      </w:r>
                      <w:r w:rsidRPr="00C04C55">
                        <w:rPr>
                          <w:rFonts w:ascii="Calibri" w:hAnsi="Calibri" w:cs="Calibri"/>
                          <w:sz w:val="48"/>
                          <w:szCs w:val="48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sz w:val="48"/>
                          <w:szCs w:val="48"/>
                        </w:rPr>
                        <w:t>.1</w:t>
                      </w:r>
                      <w:r w:rsidRPr="00C04C55">
                        <w:rPr>
                          <w:rFonts w:ascii="Calibri" w:hAnsi="Calibri" w:cs="Calibri"/>
                          <w:sz w:val="48"/>
                          <w:szCs w:val="48"/>
                        </w:rPr>
                        <w:t>20</w:t>
                      </w:r>
                    </w:p>
                    <w:p w14:paraId="22D4BC98" w14:textId="26412C2B" w:rsidR="007963BD" w:rsidRDefault="007963BD" w:rsidP="00B95238">
                      <w:pPr>
                        <w:spacing w:line="276" w:lineRule="auto"/>
                        <w:rPr>
                          <w:rFonts w:ascii="Calibri" w:hAnsi="Calibri" w:cs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sz w:val="48"/>
                          <w:szCs w:val="48"/>
                        </w:rPr>
                        <w:t>March 2026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32CDAF05" w14:textId="77777777" w:rsidR="00FA28EA" w:rsidRDefault="00FA28EA" w:rsidP="00FA28EA">
      <w:pPr>
        <w:ind w:left="-1418"/>
        <w:sectPr w:rsidR="00FA28EA" w:rsidSect="006F038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0" w:right="1440" w:bottom="1440" w:left="1440" w:header="708" w:footer="708" w:gutter="0"/>
          <w:cols w:space="708"/>
          <w:titlePg/>
          <w:docGrid w:linePitch="360"/>
        </w:sectPr>
      </w:pPr>
    </w:p>
    <w:p w14:paraId="17C027F0" w14:textId="77777777" w:rsidR="00982ADC" w:rsidRPr="00F033DE" w:rsidRDefault="00982ADC" w:rsidP="003C4F18">
      <w:pPr>
        <w:rPr>
          <w:b/>
          <w:bCs/>
          <w:color w:val="FFFFFF"/>
          <w:sz w:val="40"/>
          <w:szCs w:val="40"/>
        </w:rPr>
      </w:pPr>
      <w:r w:rsidRPr="00F033DE">
        <w:rPr>
          <w:b/>
          <w:bCs/>
          <w:color w:val="FFFFFF"/>
          <w:sz w:val="40"/>
          <w:szCs w:val="40"/>
        </w:rPr>
        <w:lastRenderedPageBreak/>
        <w:t>Contents</w:t>
      </w:r>
    </w:p>
    <w:p w14:paraId="6C09A0F0" w14:textId="1091A800" w:rsidR="00DA129B" w:rsidRDefault="003C4F18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4"/>
          <w:szCs w:val="24"/>
          <w:lang w:val="en-US"/>
          <w14:ligatures w14:val="standardContextual"/>
        </w:rPr>
      </w:pPr>
      <w:r w:rsidRPr="00F033DE">
        <w:rPr>
          <w:sz w:val="22"/>
        </w:rPr>
        <w:fldChar w:fldCharType="begin"/>
      </w:r>
      <w:r w:rsidRPr="00F033DE">
        <w:rPr>
          <w:sz w:val="22"/>
        </w:rPr>
        <w:instrText xml:space="preserve"> TOC \o "3-3" \h \z \t "Heading 1,1,Heading 2,2" </w:instrText>
      </w:r>
      <w:r w:rsidRPr="00F033DE">
        <w:rPr>
          <w:sz w:val="22"/>
        </w:rPr>
        <w:fldChar w:fldCharType="separate"/>
      </w:r>
      <w:hyperlink w:anchor="_Toc222220507" w:history="1">
        <w:r w:rsidR="00DA129B" w:rsidRPr="0051138D">
          <w:rPr>
            <w:rStyle w:val="Hyperlink"/>
            <w:noProof/>
          </w:rPr>
          <w:t>Release Version 25.120</w:t>
        </w:r>
        <w:r w:rsidR="00DA129B">
          <w:rPr>
            <w:noProof/>
            <w:webHidden/>
          </w:rPr>
          <w:tab/>
        </w:r>
        <w:r w:rsidR="00DA129B">
          <w:rPr>
            <w:noProof/>
            <w:webHidden/>
          </w:rPr>
          <w:fldChar w:fldCharType="begin"/>
        </w:r>
        <w:r w:rsidR="00DA129B">
          <w:rPr>
            <w:noProof/>
            <w:webHidden/>
          </w:rPr>
          <w:instrText xml:space="preserve"> PAGEREF _Toc222220507 \h </w:instrText>
        </w:r>
        <w:r w:rsidR="00DA129B">
          <w:rPr>
            <w:noProof/>
            <w:webHidden/>
          </w:rPr>
        </w:r>
        <w:r w:rsidR="00DA129B">
          <w:rPr>
            <w:noProof/>
            <w:webHidden/>
          </w:rPr>
          <w:fldChar w:fldCharType="separate"/>
        </w:r>
        <w:r w:rsidR="003D4922">
          <w:rPr>
            <w:noProof/>
            <w:webHidden/>
          </w:rPr>
          <w:t>3</w:t>
        </w:r>
        <w:r w:rsidR="00DA129B">
          <w:rPr>
            <w:noProof/>
            <w:webHidden/>
          </w:rPr>
          <w:fldChar w:fldCharType="end"/>
        </w:r>
      </w:hyperlink>
    </w:p>
    <w:p w14:paraId="486FFE10" w14:textId="29305156" w:rsidR="00DA129B" w:rsidRDefault="00DA129B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4"/>
          <w:szCs w:val="24"/>
          <w:lang w:val="en-US"/>
          <w14:ligatures w14:val="standardContextual"/>
        </w:rPr>
      </w:pPr>
      <w:hyperlink w:anchor="_Toc222220508" w:history="1">
        <w:r w:rsidRPr="0051138D">
          <w:rPr>
            <w:rStyle w:val="Hyperlink"/>
            <w:noProof/>
          </w:rPr>
          <w:t>P60 – 2025/2026 Tax Year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_Toc222220508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92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7294CA" w14:textId="375F575D" w:rsidR="00DA129B" w:rsidRDefault="00DA129B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4"/>
          <w:szCs w:val="24"/>
          <w:lang w:val="en-US"/>
          <w14:ligatures w14:val="standardContextual"/>
        </w:rPr>
      </w:pPr>
      <w:hyperlink w:anchor="_Toc222220509" w:history="1">
        <w:r w:rsidRPr="0051138D">
          <w:rPr>
            <w:rStyle w:val="Hyperlink"/>
            <w:noProof/>
          </w:rPr>
          <w:t>End-of-Life Message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_Toc222220509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92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5C2CF37" w14:textId="3037290E" w:rsidR="00DA129B" w:rsidRDefault="00DA129B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4"/>
          <w:szCs w:val="24"/>
          <w:lang w:val="en-US"/>
          <w14:ligatures w14:val="standardContextual"/>
        </w:rPr>
      </w:pPr>
      <w:hyperlink w:anchor="_Toc222220510" w:history="1">
        <w:r w:rsidRPr="0051138D">
          <w:rPr>
            <w:rStyle w:val="Hyperlink"/>
            <w:noProof/>
          </w:rPr>
          <w:t>Disable Year End Restart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_Toc222220510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92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D9455E8" w14:textId="4ED7420B" w:rsidR="00DA129B" w:rsidRDefault="00DA129B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sz w:val="24"/>
          <w:szCs w:val="24"/>
          <w:lang w:val="en-US"/>
          <w14:ligatures w14:val="standardContextual"/>
        </w:rPr>
      </w:pPr>
      <w:hyperlink w:anchor="_Toc222220511" w:history="1">
        <w:r w:rsidRPr="0051138D">
          <w:rPr>
            <w:rStyle w:val="Hyperlink"/>
            <w:noProof/>
          </w:rPr>
          <w:t>Preventing New Company Creation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_Toc222220511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492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C16356F" w14:textId="1EB098D3" w:rsidR="00041610" w:rsidRPr="00B135AF" w:rsidRDefault="003C4F18" w:rsidP="00B135AF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color w:val="auto"/>
          <w:sz w:val="22"/>
          <w:lang w:eastAsia="en-GB"/>
        </w:rPr>
        <w:sectPr w:rsidR="00041610" w:rsidRPr="00B135AF" w:rsidSect="006F038E">
          <w:headerReference w:type="default" r:id="rId16"/>
          <w:pgSz w:w="11906" w:h="16838"/>
          <w:pgMar w:top="2211" w:right="1440" w:bottom="1440" w:left="1440" w:header="624" w:footer="709" w:gutter="0"/>
          <w:cols w:space="708"/>
          <w:docGrid w:linePitch="360"/>
        </w:sectPr>
      </w:pPr>
      <w:r w:rsidRPr="00F033DE">
        <w:rPr>
          <w:sz w:val="22"/>
        </w:rPr>
        <w:fldChar w:fldCharType="end"/>
      </w:r>
    </w:p>
    <w:p w14:paraId="2DD96445" w14:textId="6D5F7076" w:rsidR="00E95145" w:rsidRDefault="00E95145" w:rsidP="00E95145">
      <w:pPr>
        <w:pStyle w:val="Heading1"/>
      </w:pPr>
      <w:bookmarkStart w:id="0" w:name="_Toc222220507"/>
      <w:bookmarkStart w:id="1" w:name="_Toc68691770"/>
      <w:bookmarkStart w:id="2" w:name="_Hlk70501991"/>
      <w:r>
        <w:lastRenderedPageBreak/>
        <w:t>Release Version 2</w:t>
      </w:r>
      <w:r w:rsidR="00DE63DA">
        <w:t>5</w:t>
      </w:r>
      <w:r>
        <w:t>.</w:t>
      </w:r>
      <w:r w:rsidR="00D904F9">
        <w:t>1</w:t>
      </w:r>
      <w:r w:rsidR="00DE63DA">
        <w:t>20</w:t>
      </w:r>
      <w:bookmarkEnd w:id="0"/>
    </w:p>
    <w:p w14:paraId="264C173A" w14:textId="6A80A718" w:rsidR="006A32BD" w:rsidRDefault="006A32BD" w:rsidP="006A32BD">
      <w:r>
        <w:t>These release notes provide details on the final (End-of-Life) release for IRIS Payroll Business and IRIS Bureau</w:t>
      </w:r>
      <w:r w:rsidR="00F2085D">
        <w:t xml:space="preserve"> </w:t>
      </w:r>
      <w:r>
        <w:t>Payroll</w:t>
      </w:r>
      <w:r w:rsidR="00F2085D">
        <w:t>.  This is in line with previous communications issued on the product’s end of life after the 2025/2026 tax year.</w:t>
      </w:r>
    </w:p>
    <w:p w14:paraId="15DCB709" w14:textId="739BBDBF" w:rsidR="00F2085D" w:rsidRPr="006A32BD" w:rsidRDefault="00AF2DB1" w:rsidP="006A32BD">
      <w:r>
        <w:t>Please note that this release contains P60 configurations and is therefore mandatory for all customers completing their payrolls for 2025/2026 tax year</w:t>
      </w:r>
      <w:r w:rsidR="00027BFA">
        <w:t>.</w:t>
      </w:r>
    </w:p>
    <w:p w14:paraId="78443E11" w14:textId="6E510E94" w:rsidR="00847429" w:rsidRDefault="00027BFA" w:rsidP="00DF6384">
      <w:pPr>
        <w:pStyle w:val="Heading1"/>
      </w:pPr>
      <w:bookmarkStart w:id="3" w:name="_Toc222220508"/>
      <w:r>
        <w:t xml:space="preserve">P60 – 2025/2026 </w:t>
      </w:r>
      <w:r w:rsidR="000A1939">
        <w:t>T</w:t>
      </w:r>
      <w:r>
        <w:t xml:space="preserve">ax </w:t>
      </w:r>
      <w:r w:rsidR="000A1939">
        <w:t>Y</w:t>
      </w:r>
      <w:r>
        <w:t>ear</w:t>
      </w:r>
      <w:bookmarkEnd w:id="3"/>
    </w:p>
    <w:p w14:paraId="33B5625B" w14:textId="77B5F16A" w:rsidR="00E2604C" w:rsidRDefault="00D30AB2" w:rsidP="00147171">
      <w:r>
        <w:t>P60 layouts have been updated for the 2025/2026 tax year</w:t>
      </w:r>
      <w:r w:rsidR="001243E3">
        <w:t xml:space="preserve"> and include the new Statutory Neonatal Care Pay (SNCP) payments.</w:t>
      </w:r>
      <w:r w:rsidR="00E2604C">
        <w:t xml:space="preserve"> </w:t>
      </w:r>
    </w:p>
    <w:p w14:paraId="5F96DAC2" w14:textId="11883299" w:rsidR="00B06187" w:rsidRDefault="00261604" w:rsidP="00C83B7F">
      <w:pPr>
        <w:pStyle w:val="Heading1"/>
      </w:pPr>
      <w:bookmarkStart w:id="4" w:name="_Toc222220509"/>
      <w:r>
        <w:t>End-of-Life Message</w:t>
      </w:r>
      <w:bookmarkEnd w:id="4"/>
    </w:p>
    <w:p w14:paraId="5E3BC194" w14:textId="1FF4F7F5" w:rsidR="00261604" w:rsidRDefault="00261604" w:rsidP="00261604">
      <w:r>
        <w:t>A hard coded in-app message will inform all users that this is the final release, intended only for producing P60s for the 2025/2026 tax year</w:t>
      </w:r>
      <w:r w:rsidR="003A4AD9">
        <w:t>.</w:t>
      </w:r>
    </w:p>
    <w:p w14:paraId="0FAD2CC2" w14:textId="13319756" w:rsidR="003A4AD9" w:rsidRDefault="003A4AD9" w:rsidP="00261604">
      <w:r>
        <w:t>This message will appear:</w:t>
      </w:r>
    </w:p>
    <w:p w14:paraId="15FD3EB6" w14:textId="7B5518EE" w:rsidR="003A4AD9" w:rsidRDefault="003A4AD9" w:rsidP="003A4AD9">
      <w:pPr>
        <w:pStyle w:val="ListParagraph"/>
        <w:numPr>
          <w:ilvl w:val="0"/>
          <w:numId w:val="33"/>
        </w:numPr>
      </w:pPr>
      <w:r>
        <w:t>Before the log in screen</w:t>
      </w:r>
    </w:p>
    <w:p w14:paraId="46F0D5FC" w14:textId="2FACE4FC" w:rsidR="003A4AD9" w:rsidRDefault="003A4AD9" w:rsidP="003A4AD9">
      <w:pPr>
        <w:pStyle w:val="ListParagraph"/>
        <w:numPr>
          <w:ilvl w:val="0"/>
          <w:numId w:val="33"/>
        </w:numPr>
      </w:pPr>
      <w:r>
        <w:t>When payroll calculation</w:t>
      </w:r>
      <w:r w:rsidR="00D31D19">
        <w:t xml:space="preserve"> is triggered</w:t>
      </w:r>
    </w:p>
    <w:p w14:paraId="2E7B192A" w14:textId="5B9F7C14" w:rsidR="00D31D19" w:rsidRPr="00261604" w:rsidRDefault="00D31D19" w:rsidP="003A4AD9">
      <w:pPr>
        <w:pStyle w:val="ListParagraph"/>
        <w:numPr>
          <w:ilvl w:val="0"/>
          <w:numId w:val="33"/>
        </w:numPr>
      </w:pPr>
      <w:r>
        <w:t>On attempt to run Year End</w:t>
      </w:r>
      <w:r w:rsidR="00AA4313">
        <w:t xml:space="preserve"> restart for rolling over to the 2026/2027 tax year as the product will no longer be legislatively compliant from 6</w:t>
      </w:r>
      <w:r w:rsidR="00AA4313" w:rsidRPr="00AA4313">
        <w:rPr>
          <w:vertAlign w:val="superscript"/>
        </w:rPr>
        <w:t>th</w:t>
      </w:r>
      <w:r w:rsidR="00AA4313">
        <w:t xml:space="preserve"> April 2026 onwards</w:t>
      </w:r>
    </w:p>
    <w:p w14:paraId="5C12AB73" w14:textId="08595AF2" w:rsidR="00CA6623" w:rsidRDefault="00376662" w:rsidP="00C83B7F">
      <w:pPr>
        <w:pStyle w:val="Heading1"/>
      </w:pPr>
      <w:bookmarkStart w:id="5" w:name="_Toc222220510"/>
      <w:r>
        <w:t>Disable Year</w:t>
      </w:r>
      <w:r w:rsidR="009B4AE7">
        <w:t xml:space="preserve"> E</w:t>
      </w:r>
      <w:r>
        <w:t>nd Restart</w:t>
      </w:r>
      <w:bookmarkEnd w:id="5"/>
    </w:p>
    <w:p w14:paraId="7FFA89E1" w14:textId="54CA15EB" w:rsidR="000A1939" w:rsidRDefault="000A1939" w:rsidP="000A1939">
      <w:r>
        <w:t>The Year End Restart option will no longer be functional.</w:t>
      </w:r>
    </w:p>
    <w:p w14:paraId="5A5639FB" w14:textId="1774E4BE" w:rsidR="00B82855" w:rsidRDefault="000A1939" w:rsidP="00C83B7F">
      <w:pPr>
        <w:pStyle w:val="Heading1"/>
      </w:pPr>
      <w:bookmarkStart w:id="6" w:name="_Toc222220511"/>
      <w:r>
        <w:t>Preventing New Company Creation</w:t>
      </w:r>
      <w:bookmarkEnd w:id="6"/>
    </w:p>
    <w:p w14:paraId="12518481" w14:textId="5A35F608" w:rsidR="000A1939" w:rsidRDefault="000A1939" w:rsidP="000A1939">
      <w:r>
        <w:t>Users will not be able to:</w:t>
      </w:r>
    </w:p>
    <w:p w14:paraId="3A894D3D" w14:textId="053EF83B" w:rsidR="000A1939" w:rsidRDefault="000A1939" w:rsidP="000A1939">
      <w:pPr>
        <w:pStyle w:val="ListParagraph"/>
        <w:numPr>
          <w:ilvl w:val="0"/>
          <w:numId w:val="34"/>
        </w:numPr>
      </w:pPr>
      <w:r>
        <w:t>Create a new company</w:t>
      </w:r>
    </w:p>
    <w:p w14:paraId="47EAD79C" w14:textId="513722D0" w:rsidR="000A1939" w:rsidRDefault="000A1939" w:rsidP="000A1939">
      <w:pPr>
        <w:pStyle w:val="ListParagraph"/>
        <w:numPr>
          <w:ilvl w:val="1"/>
          <w:numId w:val="34"/>
        </w:numPr>
      </w:pPr>
      <w:r>
        <w:t xml:space="preserve">If selected, users will see: ‘The task cannot be completed. The product has come to </w:t>
      </w:r>
      <w:proofErr w:type="spellStart"/>
      <w:r>
        <w:t>it’s</w:t>
      </w:r>
      <w:proofErr w:type="spellEnd"/>
      <w:r>
        <w:t xml:space="preserve"> End-of-Life</w:t>
      </w:r>
    </w:p>
    <w:p w14:paraId="5886AC3C" w14:textId="29BF7159" w:rsidR="000A1939" w:rsidRPr="000A1939" w:rsidRDefault="000A1939" w:rsidP="000A1939">
      <w:pPr>
        <w:pStyle w:val="ListParagraph"/>
        <w:numPr>
          <w:ilvl w:val="0"/>
          <w:numId w:val="34"/>
        </w:numPr>
      </w:pPr>
      <w:r>
        <w:t>Use Copy Company (except for receivership, which will continue to work as normal)</w:t>
      </w:r>
    </w:p>
    <w:p w14:paraId="6BE8462B" w14:textId="77777777" w:rsidR="00CA6623" w:rsidRDefault="00CA6623" w:rsidP="00DA3A7B"/>
    <w:bookmarkEnd w:id="1"/>
    <w:bookmarkEnd w:id="2"/>
    <w:p w14:paraId="545CCCD9" w14:textId="77777777" w:rsidR="00041610" w:rsidRDefault="006E07E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10EC10E" wp14:editId="3E110AE8">
                <wp:simplePos x="0" y="0"/>
                <wp:positionH relativeFrom="column">
                  <wp:posOffset>-419100</wp:posOffset>
                </wp:positionH>
                <wp:positionV relativeFrom="paragraph">
                  <wp:posOffset>0</wp:posOffset>
                </wp:positionV>
                <wp:extent cx="6610350" cy="10032365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0032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C8AF5" w14:textId="77777777" w:rsidR="00B046C9" w:rsidRPr="005A150F" w:rsidRDefault="00B046C9" w:rsidP="00C9090A">
                            <w:pPr>
                              <w:pStyle w:val="BackPageHeading1"/>
                              <w:rPr>
                                <w:b/>
                                <w:bCs w:val="0"/>
                                <w:color w:val="0089A4" w:themeColor="accent4"/>
                                <w:sz w:val="24"/>
                                <w:szCs w:val="24"/>
                              </w:rPr>
                            </w:pPr>
                            <w:r w:rsidRPr="005A150F">
                              <w:rPr>
                                <w:b/>
                                <w:bCs w:val="0"/>
                                <w:color w:val="0089A4" w:themeColor="accent4"/>
                                <w:sz w:val="24"/>
                                <w:szCs w:val="24"/>
                              </w:rPr>
                              <w:t>Useful numbers</w:t>
                            </w:r>
                          </w:p>
                          <w:tbl>
                            <w:tblPr>
                              <w:tblStyle w:val="GridTable4-Accent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11"/>
                              <w:gridCol w:w="5011"/>
                            </w:tblGrid>
                            <w:tr w:rsidR="00B046C9" w:rsidRPr="00F033DE" w14:paraId="14B82BE2" w14:textId="77777777" w:rsidTr="005A150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0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11" w:type="dxa"/>
                                </w:tcPr>
                                <w:p w14:paraId="2F8B9EB0" w14:textId="77777777" w:rsidR="00B046C9" w:rsidRPr="00F033DE" w:rsidRDefault="00B046C9" w:rsidP="00F033DE">
                                  <w:pPr>
                                    <w:spacing w:before="120" w:after="120"/>
                                    <w:rPr>
                                      <w:rFonts w:cs="Open Sans"/>
                                      <w:b w:val="0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F033DE">
                                    <w:rPr>
                                      <w:rFonts w:cs="Open Sans"/>
                                      <w:color w:val="FFFFFF"/>
                                      <w:sz w:val="18"/>
                                      <w:szCs w:val="18"/>
                                    </w:rPr>
                                    <w:t>HMRC online service helpdesk</w:t>
                                  </w:r>
                                </w:p>
                              </w:tc>
                              <w:tc>
                                <w:tcPr>
                                  <w:tcW w:w="5011" w:type="dxa"/>
                                </w:tcPr>
                                <w:p w14:paraId="1A539CEF" w14:textId="77777777" w:rsidR="00B046C9" w:rsidRPr="00F033DE" w:rsidRDefault="00B046C9" w:rsidP="00F033DE">
                                  <w:pPr>
                                    <w:spacing w:before="120" w:after="120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Open Sans"/>
                                      <w:b w:val="0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F033DE">
                                    <w:rPr>
                                      <w:rFonts w:cs="Open Sans"/>
                                      <w:color w:val="FFFFFF"/>
                                      <w:sz w:val="18"/>
                                      <w:szCs w:val="18"/>
                                    </w:rPr>
                                    <w:t>HMRC employer helpline</w:t>
                                  </w:r>
                                </w:p>
                              </w:tc>
                            </w:tr>
                            <w:tr w:rsidR="00B046C9" w:rsidRPr="00F033DE" w14:paraId="0736D589" w14:textId="77777777" w:rsidTr="005A150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9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011" w:type="dxa"/>
                                </w:tcPr>
                                <w:p w14:paraId="78783346" w14:textId="77777777" w:rsidR="00B046C9" w:rsidRPr="00F033DE" w:rsidRDefault="00B046C9" w:rsidP="00F033DE">
                                  <w:pPr>
                                    <w:spacing w:before="120" w:after="120"/>
                                    <w:rPr>
                                      <w:rFonts w:cs="Open Sans"/>
                                      <w:b w:val="0"/>
                                      <w:color w:val="62B5E5"/>
                                      <w:sz w:val="18"/>
                                      <w:szCs w:val="18"/>
                                    </w:rPr>
                                  </w:pPr>
                                  <w:r w:rsidRPr="00F033DE"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t xml:space="preserve">Tel: </w:t>
                                  </w:r>
                                  <w:r w:rsidRPr="00F033DE"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tab/>
                                    <w:t>0300 200 3600</w:t>
                                  </w:r>
                                  <w:r w:rsidRPr="00F033DE"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br/>
                                    <w:t xml:space="preserve">Fax: </w:t>
                                  </w:r>
                                  <w:r w:rsidRPr="00F033DE"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tab/>
                                    <w:t>0844 366 7828</w:t>
                                  </w:r>
                                  <w:r w:rsidRPr="00F033DE"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br/>
                                    <w:t xml:space="preserve">Email: </w:t>
                                  </w:r>
                                  <w:r w:rsidRPr="00F033DE"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tab/>
                                    <w:t>helpdesk@ir-efile.gov.uk</w:t>
                                  </w:r>
                                </w:p>
                              </w:tc>
                              <w:tc>
                                <w:tcPr>
                                  <w:tcW w:w="5011" w:type="dxa"/>
                                </w:tcPr>
                                <w:p w14:paraId="3653EAC8" w14:textId="77777777" w:rsidR="00B046C9" w:rsidRPr="005A150F" w:rsidRDefault="00B046C9" w:rsidP="00F033DE">
                                  <w:pPr>
                                    <w:spacing w:before="120" w:after="12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A150F"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Tel: </w:t>
                                  </w:r>
                                  <w:r w:rsidRPr="005A150F"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ab/>
                                    <w:t>0300 200 3200</w:t>
                                  </w:r>
                                </w:p>
                                <w:p w14:paraId="4C62D94A" w14:textId="77777777" w:rsidR="00B046C9" w:rsidRPr="00F033DE" w:rsidRDefault="00B046C9" w:rsidP="00F033DE">
                                  <w:pPr>
                                    <w:spacing w:before="120" w:after="12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color w:val="62B5E5"/>
                                      <w:sz w:val="18"/>
                                      <w:szCs w:val="18"/>
                                    </w:rPr>
                                  </w:pPr>
                                  <w:r w:rsidRPr="005A150F"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Tel:</w:t>
                                  </w:r>
                                  <w:r w:rsidRPr="005A150F"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ab/>
                                    <w:t>0300 200 3211 (new business)</w:t>
                                  </w:r>
                                </w:p>
                              </w:tc>
                            </w:tr>
                          </w:tbl>
                          <w:p w14:paraId="416AD14F" w14:textId="77777777" w:rsidR="00B046C9" w:rsidRDefault="00B046C9" w:rsidP="004776DB">
                            <w:pPr>
                              <w:spacing w:before="120"/>
                              <w:rPr>
                                <w:rFonts w:ascii="Open Sans SemiBold" w:hAnsi="Open Sans SemiBold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9EC8915" w14:textId="77777777" w:rsidR="00B046C9" w:rsidRPr="005A150F" w:rsidRDefault="00B046C9" w:rsidP="004776DB">
                            <w:pPr>
                              <w:spacing w:before="120"/>
                              <w:rPr>
                                <w:rFonts w:ascii="Open Sans SemiBold" w:hAnsi="Open Sans SemiBold"/>
                                <w:b/>
                                <w:color w:val="0089A4" w:themeColor="accent4"/>
                                <w:sz w:val="24"/>
                                <w:szCs w:val="24"/>
                              </w:rPr>
                            </w:pPr>
                            <w:r w:rsidRPr="005A150F">
                              <w:rPr>
                                <w:rFonts w:ascii="Open Sans SemiBold" w:hAnsi="Open Sans SemiBold"/>
                                <w:b/>
                                <w:color w:val="0089A4" w:themeColor="accent4"/>
                                <w:sz w:val="24"/>
                                <w:szCs w:val="24"/>
                              </w:rPr>
                              <w:t>Contact Support</w:t>
                            </w:r>
                          </w:p>
                          <w:tbl>
                            <w:tblPr>
                              <w:tblStyle w:val="GridTable4-Accent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3"/>
                              <w:gridCol w:w="2837"/>
                              <w:gridCol w:w="3400"/>
                            </w:tblGrid>
                            <w:tr w:rsidR="00B046C9" w:rsidRPr="00F033DE" w14:paraId="729DC6A0" w14:textId="77777777" w:rsidTr="005A150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3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14:paraId="4253CC1C" w14:textId="77777777" w:rsidR="00B046C9" w:rsidRPr="00F033DE" w:rsidRDefault="00B046C9" w:rsidP="005A150F">
                                  <w:pPr>
                                    <w:spacing w:before="120" w:after="120" w:line="276" w:lineRule="auto"/>
                                    <w:rPr>
                                      <w:rFonts w:cs="Open Sans"/>
                                      <w:b w:val="0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F033DE">
                                    <w:rPr>
                                      <w:rFonts w:cs="Open Sans"/>
                                      <w:color w:val="FFFFFF"/>
                                      <w:sz w:val="18"/>
                                      <w:szCs w:val="18"/>
                                    </w:rPr>
                                    <w:t>Your Product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14:paraId="23CA3414" w14:textId="77777777" w:rsidR="00B046C9" w:rsidRPr="00F033DE" w:rsidRDefault="00B046C9" w:rsidP="005A150F">
                                  <w:pPr>
                                    <w:spacing w:before="120" w:after="120" w:line="276" w:lineRule="auto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Open Sans"/>
                                      <w:b w:val="0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F033DE">
                                    <w:rPr>
                                      <w:rFonts w:cs="Open Sans"/>
                                      <w:color w:val="FFFFFF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</w:tcPr>
                                <w:p w14:paraId="1F3C97F1" w14:textId="77777777" w:rsidR="00B046C9" w:rsidRPr="00F033DE" w:rsidRDefault="00B046C9" w:rsidP="005A150F">
                                  <w:pPr>
                                    <w:spacing w:before="120" w:after="120" w:line="276" w:lineRule="auto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Open Sans"/>
                                      <w:b w:val="0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F033DE">
                                    <w:rPr>
                                      <w:rFonts w:cs="Open Sans"/>
                                      <w:color w:val="FFFFFF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</w:p>
                              </w:tc>
                            </w:tr>
                            <w:tr w:rsidR="00B046C9" w:rsidRPr="00F033DE" w14:paraId="6EF5A34B" w14:textId="77777777" w:rsidTr="005A150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3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14:paraId="29D9CC4E" w14:textId="77777777" w:rsidR="00B046C9" w:rsidRPr="00F033DE" w:rsidRDefault="00B046C9" w:rsidP="005A150F">
                                  <w:pPr>
                                    <w:spacing w:before="120" w:after="120" w:line="276" w:lineRule="auto"/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</w:pPr>
                                  <w:r w:rsidRPr="00F033DE"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t>IRIS PAYE-Master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14:paraId="237FA0A2" w14:textId="25B4FAD0" w:rsidR="00B046C9" w:rsidRPr="005A150F" w:rsidRDefault="007E2ED8" w:rsidP="005A150F">
                                  <w:pPr>
                                    <w:spacing w:before="120" w:after="120"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0344 815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5555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</w:tcPr>
                                <w:p w14:paraId="72422796" w14:textId="77777777" w:rsidR="00B046C9" w:rsidRPr="005A150F" w:rsidRDefault="00B046C9" w:rsidP="005A150F">
                                  <w:pPr>
                                    <w:spacing w:before="120" w:after="120"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A150F"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payroll@iris.co.uk</w:t>
                                  </w:r>
                                </w:p>
                              </w:tc>
                            </w:tr>
                            <w:tr w:rsidR="00B046C9" w:rsidRPr="00F033DE" w14:paraId="6943014D" w14:textId="77777777" w:rsidTr="005A150F">
                              <w:trPr>
                                <w:trHeight w:val="3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14:paraId="6086738C" w14:textId="77777777" w:rsidR="00B046C9" w:rsidRPr="00F033DE" w:rsidRDefault="00B046C9" w:rsidP="005A150F">
                                  <w:pPr>
                                    <w:spacing w:before="120" w:after="120" w:line="276" w:lineRule="auto"/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</w:pPr>
                                  <w:r w:rsidRPr="00F033DE"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t>IRIS Payroll Business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14:paraId="210BB314" w14:textId="58700444" w:rsidR="00B046C9" w:rsidRPr="005A150F" w:rsidRDefault="007E2ED8" w:rsidP="005A150F">
                                  <w:pPr>
                                    <w:spacing w:before="120" w:after="120"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0344 815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5555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</w:tcPr>
                                <w:p w14:paraId="58E1CB59" w14:textId="77777777" w:rsidR="00B046C9" w:rsidRPr="005A150F" w:rsidRDefault="00B046C9" w:rsidP="005A150F">
                                  <w:pPr>
                                    <w:spacing w:before="120" w:after="120"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A150F"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ipsupport@iris.co.uk</w:t>
                                  </w:r>
                                </w:p>
                              </w:tc>
                            </w:tr>
                            <w:tr w:rsidR="00B046C9" w:rsidRPr="00F033DE" w14:paraId="5DBFDD11" w14:textId="77777777" w:rsidTr="005A150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3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14:paraId="4A95DD5C" w14:textId="77777777" w:rsidR="00B046C9" w:rsidRPr="00F033DE" w:rsidRDefault="00B046C9" w:rsidP="005A150F">
                                  <w:pPr>
                                    <w:spacing w:before="120" w:after="120" w:line="276" w:lineRule="auto"/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</w:pPr>
                                  <w:r w:rsidRPr="00F033DE"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t>IRIS Bureau Payroll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14:paraId="7259EBF5" w14:textId="2C6BAE96" w:rsidR="00B046C9" w:rsidRPr="005A150F" w:rsidRDefault="007E2ED8" w:rsidP="005A150F">
                                  <w:pPr>
                                    <w:spacing w:before="120" w:after="120"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0344 815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5555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</w:tcPr>
                                <w:p w14:paraId="7EBE1887" w14:textId="77777777" w:rsidR="00B046C9" w:rsidRPr="005A150F" w:rsidRDefault="00B046C9" w:rsidP="005A150F">
                                  <w:pPr>
                                    <w:spacing w:before="120" w:after="120"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A150F"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ipsupport@iris.co.uk</w:t>
                                  </w:r>
                                </w:p>
                              </w:tc>
                            </w:tr>
                            <w:tr w:rsidR="00B046C9" w:rsidRPr="00F033DE" w14:paraId="2D9B891D" w14:textId="77777777" w:rsidTr="005A150F">
                              <w:trPr>
                                <w:trHeight w:val="3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14:paraId="2490AFEA" w14:textId="77777777" w:rsidR="00B046C9" w:rsidRPr="00F033DE" w:rsidRDefault="00B046C9" w:rsidP="005A150F">
                                  <w:pPr>
                                    <w:spacing w:before="120" w:after="120" w:line="276" w:lineRule="auto"/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</w:pPr>
                                  <w:r w:rsidRPr="00F033DE"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t>IRIS GP Payroll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14:paraId="5DB97C92" w14:textId="49A85550" w:rsidR="00B046C9" w:rsidRPr="005A150F" w:rsidRDefault="007E2ED8" w:rsidP="005A150F">
                                  <w:pPr>
                                    <w:spacing w:before="120" w:after="120"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0344 815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5555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</w:tcPr>
                                <w:p w14:paraId="2FECE1B4" w14:textId="77777777" w:rsidR="00B046C9" w:rsidRPr="005A150F" w:rsidRDefault="00B046C9" w:rsidP="005A150F">
                                  <w:pPr>
                                    <w:spacing w:before="120" w:after="120"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A150F"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gpsupport@iris.co.uk</w:t>
                                  </w:r>
                                </w:p>
                              </w:tc>
                            </w:tr>
                            <w:tr w:rsidR="00B046C9" w:rsidRPr="00F033DE" w14:paraId="2A8CDFD0" w14:textId="77777777" w:rsidTr="005A150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3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14:paraId="42E7E564" w14:textId="77777777" w:rsidR="00B046C9" w:rsidRPr="00F033DE" w:rsidRDefault="00B046C9" w:rsidP="005A150F">
                                  <w:pPr>
                                    <w:spacing w:before="120" w:after="120" w:line="276" w:lineRule="auto"/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</w:pPr>
                                  <w:r w:rsidRPr="00F033DE"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t>IRIS GP Accounts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14:paraId="55580E96" w14:textId="4576B36C" w:rsidR="00B046C9" w:rsidRPr="005A150F" w:rsidRDefault="007E2ED8" w:rsidP="005A150F">
                                  <w:pPr>
                                    <w:spacing w:before="120" w:after="120"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0344 815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5555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</w:tcPr>
                                <w:p w14:paraId="2E34617E" w14:textId="77777777" w:rsidR="00B046C9" w:rsidRPr="005A150F" w:rsidRDefault="00B046C9" w:rsidP="005A150F">
                                  <w:pPr>
                                    <w:spacing w:before="120" w:after="120"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A150F"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gpaccsupport@iris.co.uk</w:t>
                                  </w:r>
                                </w:p>
                              </w:tc>
                            </w:tr>
                            <w:tr w:rsidR="00B046C9" w:rsidRPr="00F033DE" w14:paraId="1DA1BA7B" w14:textId="77777777" w:rsidTr="005A150F">
                              <w:trPr>
                                <w:trHeight w:val="3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14:paraId="7972FB83" w14:textId="77777777" w:rsidR="00B046C9" w:rsidRPr="00F033DE" w:rsidRDefault="00B046C9" w:rsidP="005A150F">
                                  <w:pPr>
                                    <w:spacing w:before="120" w:after="120" w:line="276" w:lineRule="auto"/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</w:pPr>
                                  <w:r w:rsidRPr="00F033DE"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t>Earnie or Earnie IQ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14:paraId="4B27BF55" w14:textId="05CC1A63" w:rsidR="00B046C9" w:rsidRPr="005A150F" w:rsidRDefault="007E2ED8" w:rsidP="005A150F">
                                  <w:pPr>
                                    <w:spacing w:before="120" w:after="120"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0344 815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5555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</w:tcPr>
                                <w:p w14:paraId="4EE40BB3" w14:textId="77777777" w:rsidR="00B046C9" w:rsidRPr="005A150F" w:rsidRDefault="00B046C9" w:rsidP="005A150F">
                                  <w:pPr>
                                    <w:spacing w:before="120" w:after="120" w:line="276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hyperlink r:id="rId17" w:history="1">
                                    <w:r w:rsidRPr="005A150F">
                                      <w:rPr>
                                        <w:rFonts w:cs="Open Sans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earniesupport@iris.co.uk</w:t>
                                    </w:r>
                                  </w:hyperlink>
                                </w:p>
                              </w:tc>
                            </w:tr>
                            <w:tr w:rsidR="00B046C9" w:rsidRPr="00F033DE" w14:paraId="24BBFDE5" w14:textId="77777777" w:rsidTr="005A150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823" w:type="dxa"/>
                                </w:tcPr>
                                <w:p w14:paraId="607BBC1A" w14:textId="77777777" w:rsidR="00B046C9" w:rsidRPr="00F033DE" w:rsidRDefault="00B046C9" w:rsidP="005A150F">
                                  <w:pPr>
                                    <w:spacing w:before="120" w:after="120" w:line="276" w:lineRule="auto"/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Open Sans"/>
                                      <w:sz w:val="18"/>
                                      <w:szCs w:val="18"/>
                                    </w:rPr>
                                    <w:t>IRIS Payroll Professional (formerly Star)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14:paraId="05EC0CDD" w14:textId="45333DDF" w:rsidR="00B046C9" w:rsidRPr="005A150F" w:rsidRDefault="007E2ED8" w:rsidP="005A150F">
                                  <w:pPr>
                                    <w:spacing w:before="120" w:after="120"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0344 815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D7C7C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5555</w:t>
                                  </w:r>
                                </w:p>
                              </w:tc>
                              <w:tc>
                                <w:tcPr>
                                  <w:tcW w:w="3400" w:type="dxa"/>
                                </w:tcPr>
                                <w:p w14:paraId="4BB61E7A" w14:textId="77777777" w:rsidR="00B046C9" w:rsidRPr="005A150F" w:rsidRDefault="00B046C9" w:rsidP="005A150F">
                                  <w:pPr>
                                    <w:spacing w:before="120" w:after="120" w:line="276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A150F">
                                    <w:rPr>
                                      <w:rFonts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payroll-support@iris.co.uk</w:t>
                                  </w:r>
                                </w:p>
                              </w:tc>
                            </w:tr>
                          </w:tbl>
                          <w:p w14:paraId="5B081048" w14:textId="77777777" w:rsidR="00B046C9" w:rsidRPr="00F033DE" w:rsidRDefault="00B046C9" w:rsidP="004776DB">
                            <w:pPr>
                              <w:pStyle w:val="Heading1"/>
                              <w:spacing w:before="0"/>
                              <w:rPr>
                                <w:color w:val="FFFFFF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5F658F0B" w14:textId="77777777" w:rsidR="00B046C9" w:rsidRDefault="00B046C9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  <w:bookmarkStart w:id="7" w:name="_Toc29975171"/>
                            <w:bookmarkStart w:id="8" w:name="_Toc29975179"/>
                          </w:p>
                          <w:p w14:paraId="562D809F" w14:textId="77777777" w:rsidR="00B046C9" w:rsidRDefault="00B046C9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2AAC359F" w14:textId="77777777" w:rsidR="00B046C9" w:rsidRDefault="00B046C9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2B91D0C8" w14:textId="77777777" w:rsidR="00B046C9" w:rsidRDefault="00B046C9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14034F18" w14:textId="77777777" w:rsidR="00B046C9" w:rsidRDefault="00B046C9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5DFDF54D" w14:textId="77777777" w:rsidR="00B046C9" w:rsidRDefault="00B046C9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72B883E7" w14:textId="77777777" w:rsidR="00B046C9" w:rsidRDefault="00B046C9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2BA93B91" w14:textId="77777777" w:rsidR="00B046C9" w:rsidRDefault="00B046C9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049DA5D9" w14:textId="77777777" w:rsidR="00DE1E8C" w:rsidRDefault="00DE1E8C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4CDB1F7A" w14:textId="77777777" w:rsidR="00DE1E8C" w:rsidRDefault="00DE1E8C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5384E5C1" w14:textId="77777777" w:rsidR="00DE1E8C" w:rsidRDefault="00DE1E8C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3ACDA03E" w14:textId="77777777" w:rsidR="00DE1E8C" w:rsidRDefault="00DE1E8C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125060A8" w14:textId="77777777" w:rsidR="00DE1E8C" w:rsidRDefault="00DE1E8C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6E5A95B1" w14:textId="77777777" w:rsidR="00DE1E8C" w:rsidRDefault="00DE1E8C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026F406E" w14:textId="77777777" w:rsidR="00DE1E8C" w:rsidRDefault="00DE1E8C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1CC5FD96" w14:textId="77777777" w:rsidR="00DE1E8C" w:rsidRDefault="00DE1E8C" w:rsidP="003C4F18">
                            <w:pPr>
                              <w:spacing w:after="0"/>
                              <w:rPr>
                                <w:color w:val="FFFFFF"/>
                                <w:lang w:eastAsia="en-GB"/>
                              </w:rPr>
                            </w:pPr>
                          </w:p>
                          <w:p w14:paraId="165EECE4" w14:textId="77777777" w:rsidR="00B046C9" w:rsidRPr="005A150F" w:rsidRDefault="00B046C9" w:rsidP="003C4F18">
                            <w:pPr>
                              <w:spacing w:after="0"/>
                              <w:rPr>
                                <w:b/>
                                <w:bCs/>
                                <w:color w:val="62B5E5" w:themeColor="accent2"/>
                                <w:lang w:eastAsia="en-GB"/>
                              </w:rPr>
                            </w:pPr>
                            <w:r w:rsidRPr="005A150F">
                              <w:rPr>
                                <w:b/>
                                <w:bCs/>
                                <w:color w:val="62B5E5" w:themeColor="accent2"/>
                                <w:lang w:eastAsia="en-GB"/>
                              </w:rPr>
                              <w:t>IRIS is a trademark.</w:t>
                            </w:r>
                            <w:bookmarkEnd w:id="7"/>
                            <w:bookmarkEnd w:id="8"/>
                            <w:r w:rsidRPr="005A150F">
                              <w:rPr>
                                <w:b/>
                                <w:bCs/>
                                <w:color w:val="62B5E5" w:themeColor="accent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2B297AE" w14:textId="705599DE" w:rsidR="00B046C9" w:rsidRPr="005A150F" w:rsidRDefault="00B046C9" w:rsidP="003C4F18">
                            <w:pPr>
                              <w:spacing w:after="0"/>
                              <w:rPr>
                                <w:b/>
                                <w:bCs/>
                                <w:color w:val="62B5E5" w:themeColor="accent2"/>
                                <w:lang w:eastAsia="en-GB"/>
                              </w:rPr>
                            </w:pPr>
                            <w:bookmarkStart w:id="9" w:name="_Toc29975172"/>
                            <w:bookmarkStart w:id="10" w:name="_Toc29975180"/>
                            <w:r w:rsidRPr="005A150F">
                              <w:rPr>
                                <w:b/>
                                <w:bCs/>
                                <w:color w:val="62B5E5" w:themeColor="accent2"/>
                                <w:lang w:eastAsia="en-GB"/>
                              </w:rPr>
                              <w:t>© IRIS Software Group Ltd 11/20</w:t>
                            </w:r>
                            <w:r w:rsidR="00CF2F36">
                              <w:rPr>
                                <w:b/>
                                <w:bCs/>
                                <w:color w:val="62B5E5" w:themeColor="accent2"/>
                                <w:lang w:eastAsia="en-GB"/>
                              </w:rPr>
                              <w:t>20</w:t>
                            </w:r>
                            <w:r w:rsidRPr="005A150F">
                              <w:rPr>
                                <w:b/>
                                <w:bCs/>
                                <w:color w:val="62B5E5" w:themeColor="accent2"/>
                                <w:lang w:eastAsia="en-GB"/>
                              </w:rPr>
                              <w:t>.</w:t>
                            </w:r>
                            <w:bookmarkEnd w:id="9"/>
                            <w:bookmarkEnd w:id="10"/>
                            <w:r w:rsidRPr="005A150F">
                              <w:rPr>
                                <w:b/>
                                <w:bCs/>
                                <w:color w:val="62B5E5" w:themeColor="accent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871D889" w14:textId="77777777" w:rsidR="00B046C9" w:rsidRPr="005A150F" w:rsidRDefault="00B046C9" w:rsidP="003C4F18">
                            <w:pPr>
                              <w:spacing w:after="0"/>
                              <w:rPr>
                                <w:b/>
                                <w:bCs/>
                                <w:color w:val="62B5E5" w:themeColor="accent2"/>
                                <w:lang w:eastAsia="en-GB"/>
                              </w:rPr>
                            </w:pPr>
                            <w:bookmarkStart w:id="11" w:name="_Toc29975173"/>
                            <w:bookmarkStart w:id="12" w:name="_Toc29975181"/>
                            <w:r w:rsidRPr="005A150F">
                              <w:rPr>
                                <w:b/>
                                <w:bCs/>
                                <w:color w:val="62B5E5" w:themeColor="accent2"/>
                                <w:lang w:eastAsia="en-GB"/>
                              </w:rPr>
                              <w:t>All rights reserved.</w:t>
                            </w:r>
                            <w:bookmarkEnd w:id="11"/>
                            <w:bookmarkEnd w:id="12"/>
                          </w:p>
                          <w:p w14:paraId="328CCFF2" w14:textId="77777777" w:rsidR="00B046C9" w:rsidRDefault="00B046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EC10E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7" type="#_x0000_t202" style="position:absolute;margin-left:-33pt;margin-top:0;width:520.5pt;height:789.9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" filled="f" stroked="f">
                <v:textbox>
                  <w:txbxContent>
                    <w:p w14:paraId="2B9C8AF5" w14:textId="77777777" w:rsidR="00B046C9" w:rsidRPr="005A150F" w:rsidRDefault="00B046C9" w:rsidP="00C9090A">
                      <w:pPr>
                        <w:pStyle w:val="BackPageHeading1"/>
                        <w:rPr>
                          <w:b/>
                          <w:bCs w:val="0"/>
                          <w:color w:val="0089A4" w:themeColor="accent4"/>
                          <w:sz w:val="24"/>
                          <w:szCs w:val="24"/>
                        </w:rPr>
                      </w:pPr>
                      <w:r w:rsidRPr="005A150F">
                        <w:rPr>
                          <w:b/>
                          <w:bCs w:val="0"/>
                          <w:color w:val="0089A4" w:themeColor="accent4"/>
                          <w:sz w:val="24"/>
                          <w:szCs w:val="24"/>
                        </w:rPr>
                        <w:t>Useful numbers</w:t>
                      </w:r>
                    </w:p>
                    <w:tbl>
                      <w:tblPr>
                        <w:tblStyle w:val="GridTable4-Accent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11"/>
                        <w:gridCol w:w="5011"/>
                      </w:tblGrid>
                      <w:tr w:rsidR="00B046C9" w:rsidRPr="00F033DE" w14:paraId="14B82BE2" w14:textId="77777777" w:rsidTr="005A150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0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11" w:type="dxa"/>
                          </w:tcPr>
                          <w:p w14:paraId="2F8B9EB0" w14:textId="77777777" w:rsidR="00B046C9" w:rsidRPr="00F033DE" w:rsidRDefault="00B046C9" w:rsidP="00F033DE">
                            <w:pPr>
                              <w:spacing w:before="120" w:after="120"/>
                              <w:rPr>
                                <w:rFonts w:cs="Open Sans"/>
                                <w:b w:val="0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F033DE">
                              <w:rPr>
                                <w:rFonts w:cs="Open Sans"/>
                                <w:color w:val="FFFFFF"/>
                                <w:sz w:val="18"/>
                                <w:szCs w:val="18"/>
                              </w:rPr>
                              <w:t>HMRC online service helpdesk</w:t>
                            </w:r>
                          </w:p>
                        </w:tc>
                        <w:tc>
                          <w:tcPr>
                            <w:tcW w:w="5011" w:type="dxa"/>
                          </w:tcPr>
                          <w:p w14:paraId="1A539CEF" w14:textId="77777777" w:rsidR="00B046C9" w:rsidRPr="00F033DE" w:rsidRDefault="00B046C9" w:rsidP="00F033DE">
                            <w:pPr>
                              <w:spacing w:before="120" w:after="120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Open Sans"/>
                                <w:b w:val="0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F033DE">
                              <w:rPr>
                                <w:rFonts w:cs="Open Sans"/>
                                <w:color w:val="FFFFFF"/>
                                <w:sz w:val="18"/>
                                <w:szCs w:val="18"/>
                              </w:rPr>
                              <w:t>HMRC employer helpline</w:t>
                            </w:r>
                          </w:p>
                        </w:tc>
                      </w:tr>
                      <w:tr w:rsidR="00B046C9" w:rsidRPr="00F033DE" w14:paraId="0736D589" w14:textId="77777777" w:rsidTr="005A150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9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011" w:type="dxa"/>
                          </w:tcPr>
                          <w:p w14:paraId="78783346" w14:textId="77777777" w:rsidR="00B046C9" w:rsidRPr="00F033DE" w:rsidRDefault="00B046C9" w:rsidP="00F033DE">
                            <w:pPr>
                              <w:spacing w:before="120" w:after="120"/>
                              <w:rPr>
                                <w:rFonts w:cs="Open Sans"/>
                                <w:b w:val="0"/>
                                <w:color w:val="62B5E5"/>
                                <w:sz w:val="18"/>
                                <w:szCs w:val="18"/>
                              </w:rPr>
                            </w:pPr>
                            <w:r w:rsidRPr="00F033DE">
                              <w:rPr>
                                <w:rFonts w:cs="Open Sans"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Pr="00F033DE">
                              <w:rPr>
                                <w:rFonts w:cs="Open Sans"/>
                                <w:sz w:val="18"/>
                                <w:szCs w:val="18"/>
                              </w:rPr>
                              <w:tab/>
                              <w:t>0300 200 3600</w:t>
                            </w:r>
                            <w:r w:rsidRPr="00F033DE">
                              <w:rPr>
                                <w:rFonts w:cs="Open Sans"/>
                                <w:sz w:val="18"/>
                                <w:szCs w:val="18"/>
                              </w:rPr>
                              <w:br/>
                              <w:t xml:space="preserve">Fax: </w:t>
                            </w:r>
                            <w:r w:rsidRPr="00F033DE">
                              <w:rPr>
                                <w:rFonts w:cs="Open Sans"/>
                                <w:sz w:val="18"/>
                                <w:szCs w:val="18"/>
                              </w:rPr>
                              <w:tab/>
                              <w:t>0844 366 7828</w:t>
                            </w:r>
                            <w:r w:rsidRPr="00F033DE">
                              <w:rPr>
                                <w:rFonts w:cs="Open Sans"/>
                                <w:sz w:val="18"/>
                                <w:szCs w:val="18"/>
                              </w:rPr>
                              <w:br/>
                              <w:t xml:space="preserve">Email: </w:t>
                            </w:r>
                            <w:r w:rsidRPr="00F033DE">
                              <w:rPr>
                                <w:rFonts w:cs="Open Sans"/>
                                <w:sz w:val="18"/>
                                <w:szCs w:val="18"/>
                              </w:rPr>
                              <w:tab/>
                              <w:t>helpdesk@ir-efile.gov.uk</w:t>
                            </w:r>
                          </w:p>
                        </w:tc>
                        <w:tc>
                          <w:tcPr>
                            <w:tcW w:w="5011" w:type="dxa"/>
                          </w:tcPr>
                          <w:p w14:paraId="3653EAC8" w14:textId="77777777" w:rsidR="00B046C9" w:rsidRPr="005A150F" w:rsidRDefault="00B046C9" w:rsidP="00F033DE">
                            <w:pPr>
                              <w:spacing w:before="120" w:after="12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150F"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Pr="005A150F"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0300 200 3200</w:t>
                            </w:r>
                          </w:p>
                          <w:p w14:paraId="4C62D94A" w14:textId="77777777" w:rsidR="00B046C9" w:rsidRPr="00F033DE" w:rsidRDefault="00B046C9" w:rsidP="00F033DE">
                            <w:pPr>
                              <w:spacing w:before="120" w:after="12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color w:val="62B5E5"/>
                                <w:sz w:val="18"/>
                                <w:szCs w:val="18"/>
                              </w:rPr>
                            </w:pPr>
                            <w:r w:rsidRPr="005A150F"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  <w:t>Tel:</w:t>
                            </w:r>
                            <w:r w:rsidRPr="005A150F"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0300 200 3211 (new business)</w:t>
                            </w:r>
                          </w:p>
                        </w:tc>
                      </w:tr>
                    </w:tbl>
                    <w:p w14:paraId="416AD14F" w14:textId="77777777" w:rsidR="00B046C9" w:rsidRDefault="00B046C9" w:rsidP="004776DB">
                      <w:pPr>
                        <w:spacing w:before="120"/>
                        <w:rPr>
                          <w:rFonts w:ascii="Open Sans SemiBold" w:hAnsi="Open Sans SemiBold"/>
                          <w:b/>
                          <w:sz w:val="18"/>
                          <w:szCs w:val="18"/>
                        </w:rPr>
                      </w:pPr>
                    </w:p>
                    <w:p w14:paraId="39EC8915" w14:textId="77777777" w:rsidR="00B046C9" w:rsidRPr="005A150F" w:rsidRDefault="00B046C9" w:rsidP="004776DB">
                      <w:pPr>
                        <w:spacing w:before="120"/>
                        <w:rPr>
                          <w:rFonts w:ascii="Open Sans SemiBold" w:hAnsi="Open Sans SemiBold"/>
                          <w:b/>
                          <w:color w:val="0089A4" w:themeColor="accent4"/>
                          <w:sz w:val="24"/>
                          <w:szCs w:val="24"/>
                        </w:rPr>
                      </w:pPr>
                      <w:r w:rsidRPr="005A150F">
                        <w:rPr>
                          <w:rFonts w:ascii="Open Sans SemiBold" w:hAnsi="Open Sans SemiBold"/>
                          <w:b/>
                          <w:color w:val="0089A4" w:themeColor="accent4"/>
                          <w:sz w:val="24"/>
                          <w:szCs w:val="24"/>
                        </w:rPr>
                        <w:t>Contact Support</w:t>
                      </w:r>
                    </w:p>
                    <w:tbl>
                      <w:tblPr>
                        <w:tblStyle w:val="GridTable4-Accent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23"/>
                        <w:gridCol w:w="2837"/>
                        <w:gridCol w:w="3400"/>
                      </w:tblGrid>
                      <w:tr w:rsidR="00B046C9" w:rsidRPr="00F033DE" w14:paraId="729DC6A0" w14:textId="77777777" w:rsidTr="005A150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3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14:paraId="4253CC1C" w14:textId="77777777" w:rsidR="00B046C9" w:rsidRPr="00F033DE" w:rsidRDefault="00B046C9" w:rsidP="005A150F">
                            <w:pPr>
                              <w:spacing w:before="120" w:after="120" w:line="276" w:lineRule="auto"/>
                              <w:rPr>
                                <w:rFonts w:cs="Open Sans"/>
                                <w:b w:val="0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F033DE">
                              <w:rPr>
                                <w:rFonts w:cs="Open Sans"/>
                                <w:color w:val="FFFFFF"/>
                                <w:sz w:val="18"/>
                                <w:szCs w:val="18"/>
                              </w:rPr>
                              <w:t>Your Product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14:paraId="23CA3414" w14:textId="77777777" w:rsidR="00B046C9" w:rsidRPr="00F033DE" w:rsidRDefault="00B046C9" w:rsidP="005A150F">
                            <w:pPr>
                              <w:spacing w:before="120" w:after="120" w:line="276" w:lineRule="auto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Open Sans"/>
                                <w:b w:val="0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F033DE">
                              <w:rPr>
                                <w:rFonts w:cs="Open Sans"/>
                                <w:color w:val="FFFFFF"/>
                                <w:sz w:val="18"/>
                                <w:szCs w:val="18"/>
                              </w:rPr>
                              <w:t>Phone</w:t>
                            </w:r>
                          </w:p>
                        </w:tc>
                        <w:tc>
                          <w:tcPr>
                            <w:tcW w:w="3400" w:type="dxa"/>
                          </w:tcPr>
                          <w:p w14:paraId="1F3C97F1" w14:textId="77777777" w:rsidR="00B046C9" w:rsidRPr="00F033DE" w:rsidRDefault="00B046C9" w:rsidP="005A150F">
                            <w:pPr>
                              <w:spacing w:before="120" w:after="120" w:line="276" w:lineRule="auto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Open Sans"/>
                                <w:b w:val="0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F033DE">
                              <w:rPr>
                                <w:rFonts w:cs="Open Sans"/>
                                <w:color w:val="FFFFFF"/>
                                <w:sz w:val="18"/>
                                <w:szCs w:val="18"/>
                              </w:rPr>
                              <w:t>E-mail</w:t>
                            </w:r>
                          </w:p>
                        </w:tc>
                      </w:tr>
                      <w:tr w:rsidR="00B046C9" w:rsidRPr="00F033DE" w14:paraId="6EF5A34B" w14:textId="77777777" w:rsidTr="005A150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3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14:paraId="29D9CC4E" w14:textId="77777777" w:rsidR="00B046C9" w:rsidRPr="00F033DE" w:rsidRDefault="00B046C9" w:rsidP="005A150F">
                            <w:pPr>
                              <w:spacing w:before="120" w:after="120" w:line="276" w:lineRule="auto"/>
                              <w:rPr>
                                <w:rFonts w:cs="Open Sans"/>
                                <w:sz w:val="18"/>
                                <w:szCs w:val="18"/>
                              </w:rPr>
                            </w:pPr>
                            <w:r w:rsidRPr="00F033DE">
                              <w:rPr>
                                <w:rFonts w:cs="Open Sans"/>
                                <w:sz w:val="18"/>
                                <w:szCs w:val="18"/>
                              </w:rPr>
                              <w:t>IRIS PAYE-Master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14:paraId="237FA0A2" w14:textId="25B4FAD0" w:rsidR="00B046C9" w:rsidRPr="005A150F" w:rsidRDefault="007E2ED8" w:rsidP="005A150F">
                            <w:pPr>
                              <w:spacing w:before="120" w:after="120"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0344 815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5555</w:t>
                            </w:r>
                          </w:p>
                        </w:tc>
                        <w:tc>
                          <w:tcPr>
                            <w:tcW w:w="3400" w:type="dxa"/>
                          </w:tcPr>
                          <w:p w14:paraId="72422796" w14:textId="77777777" w:rsidR="00B046C9" w:rsidRPr="005A150F" w:rsidRDefault="00B046C9" w:rsidP="005A150F">
                            <w:pPr>
                              <w:spacing w:before="120" w:after="120"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150F"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  <w:t>payroll@iris.co.uk</w:t>
                            </w:r>
                          </w:p>
                        </w:tc>
                      </w:tr>
                      <w:tr w:rsidR="00B046C9" w:rsidRPr="00F033DE" w14:paraId="6943014D" w14:textId="77777777" w:rsidTr="005A150F">
                        <w:trPr>
                          <w:trHeight w:val="3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14:paraId="6086738C" w14:textId="77777777" w:rsidR="00B046C9" w:rsidRPr="00F033DE" w:rsidRDefault="00B046C9" w:rsidP="005A150F">
                            <w:pPr>
                              <w:spacing w:before="120" w:after="120" w:line="276" w:lineRule="auto"/>
                              <w:rPr>
                                <w:rFonts w:cs="Open Sans"/>
                                <w:sz w:val="18"/>
                                <w:szCs w:val="18"/>
                              </w:rPr>
                            </w:pPr>
                            <w:r w:rsidRPr="00F033DE">
                              <w:rPr>
                                <w:rFonts w:cs="Open Sans"/>
                                <w:sz w:val="18"/>
                                <w:szCs w:val="18"/>
                              </w:rPr>
                              <w:t>IRIS Payroll Business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14:paraId="210BB314" w14:textId="58700444" w:rsidR="00B046C9" w:rsidRPr="005A150F" w:rsidRDefault="007E2ED8" w:rsidP="005A150F">
                            <w:pPr>
                              <w:spacing w:before="120" w:after="120"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0344 815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5555</w:t>
                            </w:r>
                          </w:p>
                        </w:tc>
                        <w:tc>
                          <w:tcPr>
                            <w:tcW w:w="3400" w:type="dxa"/>
                          </w:tcPr>
                          <w:p w14:paraId="58E1CB59" w14:textId="77777777" w:rsidR="00B046C9" w:rsidRPr="005A150F" w:rsidRDefault="00B046C9" w:rsidP="005A150F">
                            <w:pPr>
                              <w:spacing w:before="120" w:after="120"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150F"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  <w:t>ipsupport@iris.co.uk</w:t>
                            </w:r>
                          </w:p>
                        </w:tc>
                      </w:tr>
                      <w:tr w:rsidR="00B046C9" w:rsidRPr="00F033DE" w14:paraId="5DBFDD11" w14:textId="77777777" w:rsidTr="005A150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3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14:paraId="4A95DD5C" w14:textId="77777777" w:rsidR="00B046C9" w:rsidRPr="00F033DE" w:rsidRDefault="00B046C9" w:rsidP="005A150F">
                            <w:pPr>
                              <w:spacing w:before="120" w:after="120" w:line="276" w:lineRule="auto"/>
                              <w:rPr>
                                <w:rFonts w:cs="Open Sans"/>
                                <w:sz w:val="18"/>
                                <w:szCs w:val="18"/>
                              </w:rPr>
                            </w:pPr>
                            <w:r w:rsidRPr="00F033DE">
                              <w:rPr>
                                <w:rFonts w:cs="Open Sans"/>
                                <w:sz w:val="18"/>
                                <w:szCs w:val="18"/>
                              </w:rPr>
                              <w:t>IRIS Bureau Payroll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14:paraId="7259EBF5" w14:textId="2C6BAE96" w:rsidR="00B046C9" w:rsidRPr="005A150F" w:rsidRDefault="007E2ED8" w:rsidP="005A150F">
                            <w:pPr>
                              <w:spacing w:before="120" w:after="120"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0344 815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5555</w:t>
                            </w:r>
                          </w:p>
                        </w:tc>
                        <w:tc>
                          <w:tcPr>
                            <w:tcW w:w="3400" w:type="dxa"/>
                          </w:tcPr>
                          <w:p w14:paraId="7EBE1887" w14:textId="77777777" w:rsidR="00B046C9" w:rsidRPr="005A150F" w:rsidRDefault="00B046C9" w:rsidP="005A150F">
                            <w:pPr>
                              <w:spacing w:before="120" w:after="120"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150F"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  <w:t>ipsupport@iris.co.uk</w:t>
                            </w:r>
                          </w:p>
                        </w:tc>
                      </w:tr>
                      <w:tr w:rsidR="00B046C9" w:rsidRPr="00F033DE" w14:paraId="2D9B891D" w14:textId="77777777" w:rsidTr="005A150F">
                        <w:trPr>
                          <w:trHeight w:val="3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14:paraId="2490AFEA" w14:textId="77777777" w:rsidR="00B046C9" w:rsidRPr="00F033DE" w:rsidRDefault="00B046C9" w:rsidP="005A150F">
                            <w:pPr>
                              <w:spacing w:before="120" w:after="120" w:line="276" w:lineRule="auto"/>
                              <w:rPr>
                                <w:rFonts w:cs="Open Sans"/>
                                <w:sz w:val="18"/>
                                <w:szCs w:val="18"/>
                              </w:rPr>
                            </w:pPr>
                            <w:r w:rsidRPr="00F033DE">
                              <w:rPr>
                                <w:rFonts w:cs="Open Sans"/>
                                <w:sz w:val="18"/>
                                <w:szCs w:val="18"/>
                              </w:rPr>
                              <w:t>IRIS GP Payroll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14:paraId="5DB97C92" w14:textId="49A85550" w:rsidR="00B046C9" w:rsidRPr="005A150F" w:rsidRDefault="007E2ED8" w:rsidP="005A150F">
                            <w:pPr>
                              <w:spacing w:before="120" w:after="120"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0344 815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5555</w:t>
                            </w:r>
                          </w:p>
                        </w:tc>
                        <w:tc>
                          <w:tcPr>
                            <w:tcW w:w="3400" w:type="dxa"/>
                          </w:tcPr>
                          <w:p w14:paraId="2FECE1B4" w14:textId="77777777" w:rsidR="00B046C9" w:rsidRPr="005A150F" w:rsidRDefault="00B046C9" w:rsidP="005A150F">
                            <w:pPr>
                              <w:spacing w:before="120" w:after="120"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150F"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  <w:t>gpsupport@iris.co.uk</w:t>
                            </w:r>
                          </w:p>
                        </w:tc>
                      </w:tr>
                      <w:tr w:rsidR="00B046C9" w:rsidRPr="00F033DE" w14:paraId="2A8CDFD0" w14:textId="77777777" w:rsidTr="005A150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3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14:paraId="42E7E564" w14:textId="77777777" w:rsidR="00B046C9" w:rsidRPr="00F033DE" w:rsidRDefault="00B046C9" w:rsidP="005A150F">
                            <w:pPr>
                              <w:spacing w:before="120" w:after="120" w:line="276" w:lineRule="auto"/>
                              <w:rPr>
                                <w:rFonts w:cs="Open Sans"/>
                                <w:sz w:val="18"/>
                                <w:szCs w:val="18"/>
                              </w:rPr>
                            </w:pPr>
                            <w:r w:rsidRPr="00F033DE">
                              <w:rPr>
                                <w:rFonts w:cs="Open Sans"/>
                                <w:sz w:val="18"/>
                                <w:szCs w:val="18"/>
                              </w:rPr>
                              <w:t>IRIS GP Accounts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14:paraId="55580E96" w14:textId="4576B36C" w:rsidR="00B046C9" w:rsidRPr="005A150F" w:rsidRDefault="007E2ED8" w:rsidP="005A150F">
                            <w:pPr>
                              <w:spacing w:before="120" w:after="120"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0344 815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5555</w:t>
                            </w:r>
                          </w:p>
                        </w:tc>
                        <w:tc>
                          <w:tcPr>
                            <w:tcW w:w="3400" w:type="dxa"/>
                          </w:tcPr>
                          <w:p w14:paraId="2E34617E" w14:textId="77777777" w:rsidR="00B046C9" w:rsidRPr="005A150F" w:rsidRDefault="00B046C9" w:rsidP="005A150F">
                            <w:pPr>
                              <w:spacing w:before="120" w:after="120"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150F"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  <w:t>gpaccsupport@iris.co.uk</w:t>
                            </w:r>
                          </w:p>
                        </w:tc>
                      </w:tr>
                      <w:tr w:rsidR="00B046C9" w:rsidRPr="00F033DE" w14:paraId="1DA1BA7B" w14:textId="77777777" w:rsidTr="005A150F">
                        <w:trPr>
                          <w:trHeight w:val="3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14:paraId="7972FB83" w14:textId="77777777" w:rsidR="00B046C9" w:rsidRPr="00F033DE" w:rsidRDefault="00B046C9" w:rsidP="005A150F">
                            <w:pPr>
                              <w:spacing w:before="120" w:after="120" w:line="276" w:lineRule="auto"/>
                              <w:rPr>
                                <w:rFonts w:cs="Open Sans"/>
                                <w:sz w:val="18"/>
                                <w:szCs w:val="18"/>
                              </w:rPr>
                            </w:pPr>
                            <w:r w:rsidRPr="00F033DE">
                              <w:rPr>
                                <w:rFonts w:cs="Open Sans"/>
                                <w:sz w:val="18"/>
                                <w:szCs w:val="18"/>
                              </w:rPr>
                              <w:t>Earnie or Earnie IQ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14:paraId="4B27BF55" w14:textId="05CC1A63" w:rsidR="00B046C9" w:rsidRPr="005A150F" w:rsidRDefault="007E2ED8" w:rsidP="005A150F">
                            <w:pPr>
                              <w:spacing w:before="120" w:after="120"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0344 815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5555</w:t>
                            </w:r>
                          </w:p>
                        </w:tc>
                        <w:tc>
                          <w:tcPr>
                            <w:tcW w:w="3400" w:type="dxa"/>
                          </w:tcPr>
                          <w:p w14:paraId="4EE40BB3" w14:textId="77777777" w:rsidR="00B046C9" w:rsidRPr="005A150F" w:rsidRDefault="00B046C9" w:rsidP="005A150F">
                            <w:pPr>
                              <w:spacing w:before="120" w:after="120" w:line="276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Pr="005A150F">
                                <w:rPr>
                                  <w:rFonts w:cs="Open Sans"/>
                                  <w:b/>
                                  <w:bCs/>
                                  <w:sz w:val="18"/>
                                  <w:szCs w:val="18"/>
                                </w:rPr>
                                <w:t>earniesupport@iris.co.uk</w:t>
                              </w:r>
                            </w:hyperlink>
                          </w:p>
                        </w:tc>
                      </w:tr>
                      <w:tr w:rsidR="00B046C9" w:rsidRPr="00F033DE" w14:paraId="24BBFDE5" w14:textId="77777777" w:rsidTr="005A150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823" w:type="dxa"/>
                          </w:tcPr>
                          <w:p w14:paraId="607BBC1A" w14:textId="77777777" w:rsidR="00B046C9" w:rsidRPr="00F033DE" w:rsidRDefault="00B046C9" w:rsidP="005A150F">
                            <w:pPr>
                              <w:spacing w:before="120" w:after="120" w:line="276" w:lineRule="auto"/>
                              <w:rPr>
                                <w:rFonts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Open Sans"/>
                                <w:sz w:val="18"/>
                                <w:szCs w:val="18"/>
                              </w:rPr>
                              <w:t>IRIS Payroll Professional (formerly Star)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14:paraId="05EC0CDD" w14:textId="45333DDF" w:rsidR="00B046C9" w:rsidRPr="005A150F" w:rsidRDefault="007E2ED8" w:rsidP="005A150F">
                            <w:pPr>
                              <w:spacing w:before="120" w:after="120"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0344 815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7C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5555</w:t>
                            </w:r>
                          </w:p>
                        </w:tc>
                        <w:tc>
                          <w:tcPr>
                            <w:tcW w:w="3400" w:type="dxa"/>
                          </w:tcPr>
                          <w:p w14:paraId="4BB61E7A" w14:textId="77777777" w:rsidR="00B046C9" w:rsidRPr="005A150F" w:rsidRDefault="00B046C9" w:rsidP="005A150F">
                            <w:pPr>
                              <w:spacing w:before="120" w:after="120" w:line="276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A150F">
                              <w:rPr>
                                <w:rFonts w:cs="Open Sans"/>
                                <w:b/>
                                <w:bCs/>
                                <w:sz w:val="18"/>
                                <w:szCs w:val="18"/>
                              </w:rPr>
                              <w:t>payroll-support@iris.co.uk</w:t>
                            </w:r>
                          </w:p>
                        </w:tc>
                      </w:tr>
                    </w:tbl>
                    <w:p w14:paraId="5B081048" w14:textId="77777777" w:rsidR="00B046C9" w:rsidRPr="00F033DE" w:rsidRDefault="00B046C9" w:rsidP="004776DB">
                      <w:pPr>
                        <w:pStyle w:val="Heading1"/>
                        <w:spacing w:before="0"/>
                        <w:rPr>
                          <w:color w:val="FFFFFF"/>
                          <w:sz w:val="18"/>
                          <w:szCs w:val="18"/>
                          <w:lang w:eastAsia="en-GB"/>
                        </w:rPr>
                      </w:pPr>
                    </w:p>
                    <w:p w14:paraId="5F658F0B" w14:textId="77777777" w:rsidR="00B046C9" w:rsidRDefault="00B046C9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  <w:bookmarkStart w:id="13" w:name="_Toc29975171"/>
                      <w:bookmarkStart w:id="14" w:name="_Toc29975179"/>
                    </w:p>
                    <w:p w14:paraId="562D809F" w14:textId="77777777" w:rsidR="00B046C9" w:rsidRDefault="00B046C9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2AAC359F" w14:textId="77777777" w:rsidR="00B046C9" w:rsidRDefault="00B046C9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2B91D0C8" w14:textId="77777777" w:rsidR="00B046C9" w:rsidRDefault="00B046C9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14034F18" w14:textId="77777777" w:rsidR="00B046C9" w:rsidRDefault="00B046C9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5DFDF54D" w14:textId="77777777" w:rsidR="00B046C9" w:rsidRDefault="00B046C9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72B883E7" w14:textId="77777777" w:rsidR="00B046C9" w:rsidRDefault="00B046C9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2BA93B91" w14:textId="77777777" w:rsidR="00B046C9" w:rsidRDefault="00B046C9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049DA5D9" w14:textId="77777777" w:rsidR="00DE1E8C" w:rsidRDefault="00DE1E8C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4CDB1F7A" w14:textId="77777777" w:rsidR="00DE1E8C" w:rsidRDefault="00DE1E8C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5384E5C1" w14:textId="77777777" w:rsidR="00DE1E8C" w:rsidRDefault="00DE1E8C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3ACDA03E" w14:textId="77777777" w:rsidR="00DE1E8C" w:rsidRDefault="00DE1E8C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125060A8" w14:textId="77777777" w:rsidR="00DE1E8C" w:rsidRDefault="00DE1E8C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6E5A95B1" w14:textId="77777777" w:rsidR="00DE1E8C" w:rsidRDefault="00DE1E8C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026F406E" w14:textId="77777777" w:rsidR="00DE1E8C" w:rsidRDefault="00DE1E8C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1CC5FD96" w14:textId="77777777" w:rsidR="00DE1E8C" w:rsidRDefault="00DE1E8C" w:rsidP="003C4F18">
                      <w:pPr>
                        <w:spacing w:after="0"/>
                        <w:rPr>
                          <w:color w:val="FFFFFF"/>
                          <w:lang w:eastAsia="en-GB"/>
                        </w:rPr>
                      </w:pPr>
                    </w:p>
                    <w:p w14:paraId="165EECE4" w14:textId="77777777" w:rsidR="00B046C9" w:rsidRPr="005A150F" w:rsidRDefault="00B046C9" w:rsidP="003C4F18">
                      <w:pPr>
                        <w:spacing w:after="0"/>
                        <w:rPr>
                          <w:b/>
                          <w:bCs/>
                          <w:color w:val="62B5E5" w:themeColor="accent2"/>
                          <w:lang w:eastAsia="en-GB"/>
                        </w:rPr>
                      </w:pPr>
                      <w:r w:rsidRPr="005A150F">
                        <w:rPr>
                          <w:b/>
                          <w:bCs/>
                          <w:color w:val="62B5E5" w:themeColor="accent2"/>
                          <w:lang w:eastAsia="en-GB"/>
                        </w:rPr>
                        <w:t>IRIS is a trademark.</w:t>
                      </w:r>
                      <w:bookmarkEnd w:id="13"/>
                      <w:bookmarkEnd w:id="14"/>
                      <w:r w:rsidRPr="005A150F">
                        <w:rPr>
                          <w:b/>
                          <w:bCs/>
                          <w:color w:val="62B5E5" w:themeColor="accent2"/>
                          <w:lang w:eastAsia="en-GB"/>
                        </w:rPr>
                        <w:t xml:space="preserve"> </w:t>
                      </w:r>
                    </w:p>
                    <w:p w14:paraId="52B297AE" w14:textId="705599DE" w:rsidR="00B046C9" w:rsidRPr="005A150F" w:rsidRDefault="00B046C9" w:rsidP="003C4F18">
                      <w:pPr>
                        <w:spacing w:after="0"/>
                        <w:rPr>
                          <w:b/>
                          <w:bCs/>
                          <w:color w:val="62B5E5" w:themeColor="accent2"/>
                          <w:lang w:eastAsia="en-GB"/>
                        </w:rPr>
                      </w:pPr>
                      <w:bookmarkStart w:id="15" w:name="_Toc29975172"/>
                      <w:bookmarkStart w:id="16" w:name="_Toc29975180"/>
                      <w:r w:rsidRPr="005A150F">
                        <w:rPr>
                          <w:b/>
                          <w:bCs/>
                          <w:color w:val="62B5E5" w:themeColor="accent2"/>
                          <w:lang w:eastAsia="en-GB"/>
                        </w:rPr>
                        <w:t>© IRIS Software Group Ltd 11/20</w:t>
                      </w:r>
                      <w:r w:rsidR="00CF2F36">
                        <w:rPr>
                          <w:b/>
                          <w:bCs/>
                          <w:color w:val="62B5E5" w:themeColor="accent2"/>
                          <w:lang w:eastAsia="en-GB"/>
                        </w:rPr>
                        <w:t>20</w:t>
                      </w:r>
                      <w:r w:rsidRPr="005A150F">
                        <w:rPr>
                          <w:b/>
                          <w:bCs/>
                          <w:color w:val="62B5E5" w:themeColor="accent2"/>
                          <w:lang w:eastAsia="en-GB"/>
                        </w:rPr>
                        <w:t>.</w:t>
                      </w:r>
                      <w:bookmarkEnd w:id="15"/>
                      <w:bookmarkEnd w:id="16"/>
                      <w:r w:rsidRPr="005A150F">
                        <w:rPr>
                          <w:b/>
                          <w:bCs/>
                          <w:color w:val="62B5E5" w:themeColor="accent2"/>
                          <w:lang w:eastAsia="en-GB"/>
                        </w:rPr>
                        <w:t xml:space="preserve"> </w:t>
                      </w:r>
                    </w:p>
                    <w:p w14:paraId="2871D889" w14:textId="77777777" w:rsidR="00B046C9" w:rsidRPr="005A150F" w:rsidRDefault="00B046C9" w:rsidP="003C4F18">
                      <w:pPr>
                        <w:spacing w:after="0"/>
                        <w:rPr>
                          <w:b/>
                          <w:bCs/>
                          <w:color w:val="62B5E5" w:themeColor="accent2"/>
                          <w:lang w:eastAsia="en-GB"/>
                        </w:rPr>
                      </w:pPr>
                      <w:bookmarkStart w:id="17" w:name="_Toc29975173"/>
                      <w:bookmarkStart w:id="18" w:name="_Toc29975181"/>
                      <w:r w:rsidRPr="005A150F">
                        <w:rPr>
                          <w:b/>
                          <w:bCs/>
                          <w:color w:val="62B5E5" w:themeColor="accent2"/>
                          <w:lang w:eastAsia="en-GB"/>
                        </w:rPr>
                        <w:t>All rights reserved.</w:t>
                      </w:r>
                      <w:bookmarkEnd w:id="17"/>
                      <w:bookmarkEnd w:id="18"/>
                    </w:p>
                    <w:p w14:paraId="328CCFF2" w14:textId="77777777" w:rsidR="00B046C9" w:rsidRDefault="00B046C9"/>
                  </w:txbxContent>
                </v:textbox>
                <w10:wrap type="square"/>
              </v:shape>
            </w:pict>
          </mc:Fallback>
        </mc:AlternateContent>
      </w:r>
    </w:p>
    <w:sectPr w:rsidR="00041610" w:rsidSect="006F038E">
      <w:headerReference w:type="default" r:id="rId19"/>
      <w:headerReference w:type="first" r:id="rId20"/>
      <w:footerReference w:type="first" r:id="rId21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1978C" w14:textId="77777777" w:rsidR="003F1238" w:rsidRDefault="003F1238" w:rsidP="00A75AFD">
      <w:pPr>
        <w:spacing w:after="0" w:line="240" w:lineRule="auto"/>
      </w:pPr>
      <w:r>
        <w:separator/>
      </w:r>
    </w:p>
  </w:endnote>
  <w:endnote w:type="continuationSeparator" w:id="0">
    <w:p w14:paraId="71C79E6C" w14:textId="77777777" w:rsidR="003F1238" w:rsidRDefault="003F1238" w:rsidP="00A75AFD">
      <w:pPr>
        <w:spacing w:after="0" w:line="240" w:lineRule="auto"/>
      </w:pPr>
      <w:r>
        <w:continuationSeparator/>
      </w:r>
    </w:p>
  </w:endnote>
  <w:endnote w:type="continuationNotice" w:id="1">
    <w:p w14:paraId="61BC53E1" w14:textId="77777777" w:rsidR="003F1238" w:rsidRDefault="003F12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B32A6" w14:textId="77777777" w:rsidR="00B046C9" w:rsidRDefault="00B046C9" w:rsidP="006A7EC3">
    <w:pPr>
      <w:pStyle w:val="Footer"/>
      <w:jc w:val="right"/>
    </w:pPr>
  </w:p>
  <w:p w14:paraId="52D2D190" w14:textId="77777777" w:rsidR="00B046C9" w:rsidRPr="006A7EC3" w:rsidRDefault="00B046C9" w:rsidP="006A7EC3">
    <w:pPr>
      <w:pStyle w:val="Footer"/>
      <w:jc w:val="right"/>
      <w:rPr>
        <w:b/>
        <w:bCs/>
        <w:color w:val="62B5E5"/>
      </w:rPr>
    </w:pPr>
    <w:r w:rsidRPr="006A7EC3">
      <w:rPr>
        <w:b/>
        <w:bCs/>
        <w:color w:val="62B5E5"/>
      </w:rPr>
      <w:fldChar w:fldCharType="begin"/>
    </w:r>
    <w:r w:rsidRPr="006A7EC3">
      <w:rPr>
        <w:b/>
        <w:bCs/>
        <w:color w:val="62B5E5"/>
      </w:rPr>
      <w:instrText xml:space="preserve"> PAGE   \* MERGEFORMAT </w:instrText>
    </w:r>
    <w:r w:rsidRPr="006A7EC3">
      <w:rPr>
        <w:b/>
        <w:bCs/>
        <w:color w:val="62B5E5"/>
      </w:rPr>
      <w:fldChar w:fldCharType="separate"/>
    </w:r>
    <w:r w:rsidRPr="006A7EC3">
      <w:rPr>
        <w:b/>
        <w:bCs/>
        <w:color w:val="62B5E5"/>
      </w:rPr>
      <w:t>3</w:t>
    </w:r>
    <w:r w:rsidRPr="006A7EC3">
      <w:rPr>
        <w:b/>
        <w:bCs/>
        <w:noProof/>
        <w:color w:val="62B5E5"/>
      </w:rPr>
      <w:fldChar w:fldCharType="end"/>
    </w:r>
  </w:p>
  <w:p w14:paraId="7CBE512F" w14:textId="77777777" w:rsidR="00B046C9" w:rsidRDefault="00B046C9" w:rsidP="006A7EC3">
    <w:pPr>
      <w:pStyle w:val="Footer"/>
      <w:tabs>
        <w:tab w:val="left" w:pos="7095"/>
      </w:tabs>
      <w:jc w:val="right"/>
    </w:pPr>
    <w:r w:rsidRPr="00A75AFD">
      <w:rPr>
        <w:rFonts w:ascii="Calibri" w:eastAsia="DengXian" w:hAnsi="Calibri" w:cs="Arial"/>
        <w:b/>
        <w:bCs/>
        <w:color w:val="65B5E2"/>
        <w:sz w:val="24"/>
        <w:szCs w:val="24"/>
      </w:rPr>
      <w:t>IRIS. Look forward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489C1" w14:textId="77777777" w:rsidR="00B046C9" w:rsidRPr="006A7EC3" w:rsidRDefault="00B046C9" w:rsidP="006A7EC3">
    <w:pPr>
      <w:pStyle w:val="Footer"/>
      <w:jc w:val="right"/>
      <w:rPr>
        <w:b/>
        <w:bCs/>
        <w:color w:val="62B5E5"/>
      </w:rPr>
    </w:pPr>
    <w:r w:rsidRPr="006A7EC3">
      <w:rPr>
        <w:b/>
        <w:bCs/>
        <w:color w:val="62B5E5"/>
      </w:rPr>
      <w:fldChar w:fldCharType="begin"/>
    </w:r>
    <w:r w:rsidRPr="006A7EC3">
      <w:rPr>
        <w:b/>
        <w:bCs/>
        <w:color w:val="62B5E5"/>
      </w:rPr>
      <w:instrText xml:space="preserve"> PAGE   \* MERGEFORMAT </w:instrText>
    </w:r>
    <w:r w:rsidRPr="006A7EC3">
      <w:rPr>
        <w:b/>
        <w:bCs/>
        <w:color w:val="62B5E5"/>
      </w:rPr>
      <w:fldChar w:fldCharType="separate"/>
    </w:r>
    <w:r w:rsidRPr="006A7EC3">
      <w:rPr>
        <w:b/>
        <w:bCs/>
        <w:noProof/>
        <w:color w:val="62B5E5"/>
      </w:rPr>
      <w:t>2</w:t>
    </w:r>
    <w:r w:rsidRPr="006A7EC3">
      <w:rPr>
        <w:b/>
        <w:bCs/>
        <w:noProof/>
        <w:color w:val="62B5E5"/>
      </w:rPr>
      <w:fldChar w:fldCharType="end"/>
    </w:r>
  </w:p>
  <w:p w14:paraId="0895A1E2" w14:textId="77777777" w:rsidR="00B046C9" w:rsidRDefault="00B046C9" w:rsidP="006A7EC3">
    <w:pPr>
      <w:pStyle w:val="Footer"/>
      <w:tabs>
        <w:tab w:val="left" w:pos="7095"/>
      </w:tabs>
      <w:jc w:val="right"/>
    </w:pPr>
    <w:r w:rsidRPr="00A75AFD">
      <w:rPr>
        <w:rFonts w:ascii="Calibri" w:eastAsia="DengXian" w:hAnsi="Calibri" w:cs="Arial"/>
        <w:b/>
        <w:bCs/>
        <w:color w:val="65B5E2"/>
        <w:sz w:val="24"/>
        <w:szCs w:val="24"/>
      </w:rPr>
      <w:t>IRIS. Look forward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037C" w14:textId="77777777" w:rsidR="00B046C9" w:rsidRPr="006A7EC3" w:rsidRDefault="00B046C9" w:rsidP="006A7EC3">
    <w:pPr>
      <w:pStyle w:val="Footer"/>
      <w:jc w:val="right"/>
      <w:rPr>
        <w:b/>
        <w:bCs/>
        <w:color w:val="62B5E5"/>
      </w:rPr>
    </w:pPr>
    <w:r w:rsidRPr="006A7EC3">
      <w:rPr>
        <w:b/>
        <w:bCs/>
        <w:color w:val="62B5E5"/>
      </w:rPr>
      <w:fldChar w:fldCharType="begin"/>
    </w:r>
    <w:r w:rsidRPr="006A7EC3">
      <w:rPr>
        <w:b/>
        <w:bCs/>
        <w:color w:val="62B5E5"/>
      </w:rPr>
      <w:instrText xml:space="preserve"> PAGE   \* MERGEFORMAT </w:instrText>
    </w:r>
    <w:r w:rsidRPr="006A7EC3">
      <w:rPr>
        <w:b/>
        <w:bCs/>
        <w:color w:val="62B5E5"/>
      </w:rPr>
      <w:fldChar w:fldCharType="separate"/>
    </w:r>
    <w:r w:rsidRPr="006A7EC3">
      <w:rPr>
        <w:b/>
        <w:bCs/>
        <w:noProof/>
        <w:color w:val="62B5E5"/>
      </w:rPr>
      <w:t>2</w:t>
    </w:r>
    <w:r w:rsidRPr="006A7EC3">
      <w:rPr>
        <w:b/>
        <w:bCs/>
        <w:noProof/>
        <w:color w:val="62B5E5"/>
      </w:rPr>
      <w:fldChar w:fldCharType="end"/>
    </w:r>
  </w:p>
  <w:p w14:paraId="4C1F8566" w14:textId="77777777" w:rsidR="00B046C9" w:rsidRDefault="00B046C9" w:rsidP="006A7EC3">
    <w:pPr>
      <w:pStyle w:val="Footer"/>
      <w:tabs>
        <w:tab w:val="left" w:pos="7095"/>
      </w:tabs>
      <w:jc w:val="right"/>
    </w:pPr>
    <w:r w:rsidRPr="00A75AFD">
      <w:rPr>
        <w:rFonts w:ascii="Calibri" w:eastAsia="DengXian" w:hAnsi="Calibri" w:cs="Arial"/>
        <w:b/>
        <w:bCs/>
        <w:color w:val="65B5E2"/>
        <w:sz w:val="24"/>
        <w:szCs w:val="24"/>
      </w:rPr>
      <w:t>IRIS. Look forward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B8231" w14:textId="77777777" w:rsidR="003F1238" w:rsidRDefault="003F1238" w:rsidP="00A75AFD">
      <w:pPr>
        <w:spacing w:after="0" w:line="240" w:lineRule="auto"/>
      </w:pPr>
      <w:r>
        <w:separator/>
      </w:r>
    </w:p>
  </w:footnote>
  <w:footnote w:type="continuationSeparator" w:id="0">
    <w:p w14:paraId="35739274" w14:textId="77777777" w:rsidR="003F1238" w:rsidRDefault="003F1238" w:rsidP="00A75AFD">
      <w:pPr>
        <w:spacing w:after="0" w:line="240" w:lineRule="auto"/>
      </w:pPr>
      <w:r>
        <w:continuationSeparator/>
      </w:r>
    </w:p>
  </w:footnote>
  <w:footnote w:type="continuationNotice" w:id="1">
    <w:p w14:paraId="29079069" w14:textId="77777777" w:rsidR="003F1238" w:rsidRDefault="003F12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04F8C" w14:textId="77777777" w:rsidR="00B046C9" w:rsidRPr="00A75AFD" w:rsidRDefault="00B046C9" w:rsidP="00CA352D">
    <w:pPr>
      <w:pStyle w:val="Header"/>
      <w:rPr>
        <w:b/>
        <w:bCs/>
      </w:rPr>
    </w:pPr>
    <w:r w:rsidRPr="00A75AFD">
      <w:rPr>
        <w:b/>
        <w:bCs/>
        <w:noProof/>
      </w:rPr>
      <w:tab/>
    </w:r>
  </w:p>
  <w:p w14:paraId="21087EA2" w14:textId="77777777" w:rsidR="00B046C9" w:rsidRDefault="00B04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9E61C" w14:textId="77777777" w:rsidR="00B046C9" w:rsidRPr="00A75AFD" w:rsidRDefault="00B046C9" w:rsidP="004776DB">
    <w:pPr>
      <w:pStyle w:val="Header"/>
      <w:tabs>
        <w:tab w:val="clear" w:pos="9026"/>
        <w:tab w:val="left" w:pos="2235"/>
      </w:tabs>
      <w:rPr>
        <w:b/>
        <w:bCs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B7EF" wp14:editId="089C04EC">
          <wp:simplePos x="0" y="0"/>
          <wp:positionH relativeFrom="page">
            <wp:align>left</wp:align>
          </wp:positionH>
          <wp:positionV relativeFrom="paragraph">
            <wp:posOffset>-443230</wp:posOffset>
          </wp:positionV>
          <wp:extent cx="7632700" cy="1078801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1078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</w:rPr>
      <w:tab/>
    </w:r>
    <w:r>
      <w:rPr>
        <w:b/>
        <w:bCs/>
      </w:rPr>
      <w:tab/>
    </w:r>
  </w:p>
  <w:p w14:paraId="3B9DB044" w14:textId="77777777" w:rsidR="00B046C9" w:rsidRPr="00A75AFD" w:rsidRDefault="00B046C9">
    <w:pPr>
      <w:pStyle w:val="Header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B5CFF" w14:textId="77777777" w:rsidR="00B046C9" w:rsidRPr="00A75AFD" w:rsidRDefault="00B046C9" w:rsidP="00CA352D">
    <w:pPr>
      <w:pStyle w:val="Header"/>
      <w:rPr>
        <w:b/>
        <w:bCs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647594F1" wp14:editId="0DDFDF22">
          <wp:simplePos x="0" y="0"/>
          <wp:positionH relativeFrom="page">
            <wp:posOffset>0</wp:posOffset>
          </wp:positionH>
          <wp:positionV relativeFrom="paragraph">
            <wp:posOffset>-418465</wp:posOffset>
          </wp:positionV>
          <wp:extent cx="7632700" cy="1085405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1085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5AFD">
      <w:rPr>
        <w:b/>
        <w:bCs/>
        <w:noProof/>
      </w:rPr>
      <w:tab/>
    </w:r>
  </w:p>
  <w:p w14:paraId="3DFB707D" w14:textId="77777777" w:rsidR="00B046C9" w:rsidRDefault="00B046C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32C29" w14:textId="77777777" w:rsidR="00B046C9" w:rsidRPr="00A75AFD" w:rsidRDefault="00B046C9" w:rsidP="00CA352D">
    <w:pPr>
      <w:pStyle w:val="Header"/>
      <w:rPr>
        <w:b/>
        <w:bCs/>
      </w:rPr>
    </w:pPr>
    <w:r w:rsidRPr="00A75AFD">
      <w:rPr>
        <w:b/>
        <w:bCs/>
        <w:noProof/>
      </w:rPr>
      <w:tab/>
    </w:r>
  </w:p>
  <w:p w14:paraId="4631D99D" w14:textId="77777777" w:rsidR="00B046C9" w:rsidRDefault="00B046C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07133" w14:textId="77777777" w:rsidR="00B046C9" w:rsidRPr="00A75AFD" w:rsidRDefault="00B046C9" w:rsidP="004776DB">
    <w:pPr>
      <w:pStyle w:val="Header"/>
      <w:tabs>
        <w:tab w:val="clear" w:pos="9026"/>
        <w:tab w:val="left" w:pos="2235"/>
      </w:tabs>
      <w:rPr>
        <w:b/>
        <w:bCs/>
      </w:rPr>
    </w:pPr>
    <w:r>
      <w:rPr>
        <w:b/>
        <w:bCs/>
      </w:rPr>
      <w:tab/>
    </w:r>
    <w:r>
      <w:rPr>
        <w:b/>
        <w:bCs/>
      </w:rPr>
      <w:tab/>
    </w:r>
  </w:p>
  <w:p w14:paraId="0A636ED3" w14:textId="77777777" w:rsidR="00B046C9" w:rsidRPr="00A75AFD" w:rsidRDefault="00B046C9">
    <w:pPr>
      <w:pStyle w:val="Head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0601D"/>
    <w:multiLevelType w:val="hybridMultilevel"/>
    <w:tmpl w:val="5816D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B1471"/>
    <w:multiLevelType w:val="hybridMultilevel"/>
    <w:tmpl w:val="B748C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645DD"/>
    <w:multiLevelType w:val="hybridMultilevel"/>
    <w:tmpl w:val="A1745BD6"/>
    <w:lvl w:ilvl="0" w:tplc="913E8CB2">
      <w:start w:val="1"/>
      <w:numFmt w:val="bullet"/>
      <w:pStyle w:val="SquareBulletsmall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olor w:val="8E3887"/>
        <w:position w:val="0"/>
        <w:sz w:val="20"/>
      </w:rPr>
    </w:lvl>
    <w:lvl w:ilvl="1" w:tplc="AD6ECA1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8C22CC"/>
    <w:multiLevelType w:val="hybridMultilevel"/>
    <w:tmpl w:val="4EDCC758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242425E0"/>
    <w:multiLevelType w:val="multilevel"/>
    <w:tmpl w:val="90DC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387A57"/>
    <w:multiLevelType w:val="hybridMultilevel"/>
    <w:tmpl w:val="B748C8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A5BE5"/>
    <w:multiLevelType w:val="multilevel"/>
    <w:tmpl w:val="63A4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C03945"/>
    <w:multiLevelType w:val="multilevel"/>
    <w:tmpl w:val="88FCAD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577A3C"/>
    <w:multiLevelType w:val="hybridMultilevel"/>
    <w:tmpl w:val="7C564C88"/>
    <w:lvl w:ilvl="0" w:tplc="687019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E3887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B1FBE"/>
    <w:multiLevelType w:val="hybridMultilevel"/>
    <w:tmpl w:val="FCB8B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E1AF6"/>
    <w:multiLevelType w:val="hybridMultilevel"/>
    <w:tmpl w:val="2EE8C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232FA"/>
    <w:multiLevelType w:val="hybridMultilevel"/>
    <w:tmpl w:val="A5DC8C72"/>
    <w:lvl w:ilvl="0" w:tplc="08090015">
      <w:start w:val="1"/>
      <w:numFmt w:val="upperLetter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44D3064E"/>
    <w:multiLevelType w:val="hybridMultilevel"/>
    <w:tmpl w:val="3E826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120A99"/>
    <w:multiLevelType w:val="hybridMultilevel"/>
    <w:tmpl w:val="9E2C78B6"/>
    <w:lvl w:ilvl="0" w:tplc="AE12909A">
      <w:start w:val="1"/>
      <w:numFmt w:val="decimal"/>
      <w:lvlText w:val="%1."/>
      <w:lvlJc w:val="left"/>
      <w:pPr>
        <w:ind w:left="720" w:hanging="360"/>
      </w:pPr>
      <w:rPr>
        <w:rFonts w:ascii="Open Sans" w:hAnsi="Open Sans" w:hint="default"/>
        <w:b w:val="0"/>
        <w:bCs w:val="0"/>
        <w:i w:val="0"/>
        <w:color w:val="8E3887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9C3796"/>
    <w:multiLevelType w:val="multilevel"/>
    <w:tmpl w:val="78E8F5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F67905"/>
    <w:multiLevelType w:val="multilevel"/>
    <w:tmpl w:val="F9A849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BF7FAD"/>
    <w:multiLevelType w:val="hybridMultilevel"/>
    <w:tmpl w:val="C5A01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B112D4"/>
    <w:multiLevelType w:val="hybridMultilevel"/>
    <w:tmpl w:val="2A6CC51A"/>
    <w:lvl w:ilvl="0" w:tplc="AE12909A">
      <w:start w:val="1"/>
      <w:numFmt w:val="decimal"/>
      <w:lvlText w:val="%1."/>
      <w:lvlJc w:val="left"/>
      <w:pPr>
        <w:ind w:left="720" w:hanging="360"/>
      </w:pPr>
      <w:rPr>
        <w:rFonts w:ascii="Open Sans" w:hAnsi="Open Sans" w:hint="default"/>
        <w:b w:val="0"/>
        <w:bCs w:val="0"/>
        <w:i w:val="0"/>
        <w:color w:val="8E3887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7E1DBC"/>
    <w:multiLevelType w:val="multilevel"/>
    <w:tmpl w:val="B56C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926507B"/>
    <w:multiLevelType w:val="hybridMultilevel"/>
    <w:tmpl w:val="ACDC0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CB15F2"/>
    <w:multiLevelType w:val="hybridMultilevel"/>
    <w:tmpl w:val="1DEC6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0660D1"/>
    <w:multiLevelType w:val="hybridMultilevel"/>
    <w:tmpl w:val="A2A05B7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Open Sans" w:hAnsi="Open Sans" w:hint="default"/>
        <w:b w:val="0"/>
        <w:bCs w:val="0"/>
        <w:i w:val="0"/>
        <w:color w:val="8E3887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CA75E9"/>
    <w:multiLevelType w:val="hybridMultilevel"/>
    <w:tmpl w:val="D6028440"/>
    <w:lvl w:ilvl="0" w:tplc="EA0C7636">
      <w:start w:val="1"/>
      <w:numFmt w:val="decimal"/>
      <w:pStyle w:val="Requirementtext"/>
      <w:lvlText w:val="%1"/>
      <w:lvlJc w:val="left"/>
      <w:pPr>
        <w:ind w:left="360" w:hanging="360"/>
      </w:pPr>
      <w:rPr>
        <w:rFonts w:ascii="Tahoma" w:hAnsi="Tahoma" w:cs="Times New Roman" w:hint="default"/>
        <w:b w:val="0"/>
        <w:i w:val="0"/>
        <w:color w:val="262F35" w:themeColor="accent1" w:themeShade="BF"/>
        <w:sz w:val="16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CCE2350"/>
    <w:multiLevelType w:val="hybridMultilevel"/>
    <w:tmpl w:val="DB366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7D1F24"/>
    <w:multiLevelType w:val="hybridMultilevel"/>
    <w:tmpl w:val="D1EAB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10116"/>
    <w:multiLevelType w:val="hybridMultilevel"/>
    <w:tmpl w:val="A972E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B87203"/>
    <w:multiLevelType w:val="hybridMultilevel"/>
    <w:tmpl w:val="4BA8E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8504C2"/>
    <w:multiLevelType w:val="hybridMultilevel"/>
    <w:tmpl w:val="D30AB720"/>
    <w:lvl w:ilvl="0" w:tplc="BB3471C2">
      <w:start w:val="1"/>
      <w:numFmt w:val="decimal"/>
      <w:pStyle w:val="NumberedList"/>
      <w:lvlText w:val="%1."/>
      <w:lvlJc w:val="left"/>
      <w:pPr>
        <w:ind w:left="570" w:hanging="360"/>
      </w:pPr>
      <w:rPr>
        <w:rFonts w:ascii="Open Sans" w:hAnsi="Open Sans" w:hint="default"/>
        <w:b w:val="0"/>
        <w:bCs w:val="0"/>
        <w:i w:val="0"/>
        <w:color w:val="8E3887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552EB4"/>
    <w:multiLevelType w:val="hybridMultilevel"/>
    <w:tmpl w:val="CC042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9D70E1"/>
    <w:multiLevelType w:val="hybridMultilevel"/>
    <w:tmpl w:val="4BFED2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34C"/>
    <w:multiLevelType w:val="multilevel"/>
    <w:tmpl w:val="454608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DA5875"/>
    <w:multiLevelType w:val="hybridMultilevel"/>
    <w:tmpl w:val="B748C8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4681732">
    <w:abstractNumId w:val="29"/>
  </w:num>
  <w:num w:numId="2" w16cid:durableId="294222114">
    <w:abstractNumId w:val="2"/>
  </w:num>
  <w:num w:numId="3" w16cid:durableId="180433739">
    <w:abstractNumId w:val="27"/>
  </w:num>
  <w:num w:numId="4" w16cid:durableId="1597977770">
    <w:abstractNumId w:val="27"/>
    <w:lvlOverride w:ilvl="0">
      <w:startOverride w:val="1"/>
    </w:lvlOverride>
  </w:num>
  <w:num w:numId="5" w16cid:durableId="719088281">
    <w:abstractNumId w:val="8"/>
  </w:num>
  <w:num w:numId="6" w16cid:durableId="682316138">
    <w:abstractNumId w:val="18"/>
  </w:num>
  <w:num w:numId="7" w16cid:durableId="44526647">
    <w:abstractNumId w:val="20"/>
  </w:num>
  <w:num w:numId="8" w16cid:durableId="1412315352">
    <w:abstractNumId w:val="25"/>
  </w:num>
  <w:num w:numId="9" w16cid:durableId="1481264668">
    <w:abstractNumId w:val="13"/>
  </w:num>
  <w:num w:numId="10" w16cid:durableId="1816141036">
    <w:abstractNumId w:val="21"/>
  </w:num>
  <w:num w:numId="11" w16cid:durableId="177626053">
    <w:abstractNumId w:val="17"/>
  </w:num>
  <w:num w:numId="12" w16cid:durableId="1388068152">
    <w:abstractNumId w:val="23"/>
  </w:num>
  <w:num w:numId="13" w16cid:durableId="1891107928">
    <w:abstractNumId w:val="19"/>
  </w:num>
  <w:num w:numId="14" w16cid:durableId="7002791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3572064">
    <w:abstractNumId w:val="6"/>
  </w:num>
  <w:num w:numId="16" w16cid:durableId="997727840">
    <w:abstractNumId w:val="22"/>
  </w:num>
  <w:num w:numId="17" w16cid:durableId="2058821510">
    <w:abstractNumId w:val="4"/>
  </w:num>
  <w:num w:numId="18" w16cid:durableId="2031029583">
    <w:abstractNumId w:val="12"/>
  </w:num>
  <w:num w:numId="19" w16cid:durableId="405223778">
    <w:abstractNumId w:val="3"/>
  </w:num>
  <w:num w:numId="20" w16cid:durableId="1062020883">
    <w:abstractNumId w:val="11"/>
  </w:num>
  <w:num w:numId="21" w16cid:durableId="587663996">
    <w:abstractNumId w:val="24"/>
  </w:num>
  <w:num w:numId="22" w16cid:durableId="1650011336">
    <w:abstractNumId w:val="9"/>
  </w:num>
  <w:num w:numId="23" w16cid:durableId="185337912">
    <w:abstractNumId w:val="26"/>
  </w:num>
  <w:num w:numId="24" w16cid:durableId="1621377380">
    <w:abstractNumId w:val="16"/>
  </w:num>
  <w:num w:numId="25" w16cid:durableId="1324895726">
    <w:abstractNumId w:val="1"/>
  </w:num>
  <w:num w:numId="26" w16cid:durableId="665674262">
    <w:abstractNumId w:val="5"/>
  </w:num>
  <w:num w:numId="27" w16cid:durableId="1009679475">
    <w:abstractNumId w:val="31"/>
  </w:num>
  <w:num w:numId="28" w16cid:durableId="2093382992">
    <w:abstractNumId w:val="0"/>
  </w:num>
  <w:num w:numId="29" w16cid:durableId="1137528376">
    <w:abstractNumId w:val="14"/>
  </w:num>
  <w:num w:numId="30" w16cid:durableId="519778004">
    <w:abstractNumId w:val="15"/>
  </w:num>
  <w:num w:numId="31" w16cid:durableId="1071854640">
    <w:abstractNumId w:val="30"/>
  </w:num>
  <w:num w:numId="32" w16cid:durableId="1039277684">
    <w:abstractNumId w:val="7"/>
  </w:num>
  <w:num w:numId="33" w16cid:durableId="864633853">
    <w:abstractNumId w:val="28"/>
  </w:num>
  <w:num w:numId="34" w16cid:durableId="13867578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274"/>
    <w:rsid w:val="000021E4"/>
    <w:rsid w:val="00002E20"/>
    <w:rsid w:val="00002E6B"/>
    <w:rsid w:val="000065BC"/>
    <w:rsid w:val="00006F59"/>
    <w:rsid w:val="000075CA"/>
    <w:rsid w:val="00007763"/>
    <w:rsid w:val="000108C4"/>
    <w:rsid w:val="0001262B"/>
    <w:rsid w:val="00014159"/>
    <w:rsid w:val="00015F53"/>
    <w:rsid w:val="00021033"/>
    <w:rsid w:val="0002268B"/>
    <w:rsid w:val="000234EA"/>
    <w:rsid w:val="000272EF"/>
    <w:rsid w:val="0002745C"/>
    <w:rsid w:val="00027BFA"/>
    <w:rsid w:val="00027C16"/>
    <w:rsid w:val="00032A39"/>
    <w:rsid w:val="0003438D"/>
    <w:rsid w:val="0003540A"/>
    <w:rsid w:val="0003593E"/>
    <w:rsid w:val="000363CE"/>
    <w:rsid w:val="00036CD2"/>
    <w:rsid w:val="00037020"/>
    <w:rsid w:val="00040862"/>
    <w:rsid w:val="00041537"/>
    <w:rsid w:val="00041610"/>
    <w:rsid w:val="000447E8"/>
    <w:rsid w:val="00050F78"/>
    <w:rsid w:val="00051567"/>
    <w:rsid w:val="00053AF3"/>
    <w:rsid w:val="00053BDB"/>
    <w:rsid w:val="00054871"/>
    <w:rsid w:val="00055B80"/>
    <w:rsid w:val="00057546"/>
    <w:rsid w:val="00057A52"/>
    <w:rsid w:val="00057A88"/>
    <w:rsid w:val="00060393"/>
    <w:rsid w:val="00060F9E"/>
    <w:rsid w:val="00062AC2"/>
    <w:rsid w:val="00063A7C"/>
    <w:rsid w:val="00067C58"/>
    <w:rsid w:val="00067FD3"/>
    <w:rsid w:val="000726E6"/>
    <w:rsid w:val="000730D9"/>
    <w:rsid w:val="00074361"/>
    <w:rsid w:val="0007472B"/>
    <w:rsid w:val="000760FA"/>
    <w:rsid w:val="00076389"/>
    <w:rsid w:val="0007784B"/>
    <w:rsid w:val="0008007A"/>
    <w:rsid w:val="0008103D"/>
    <w:rsid w:val="00081C80"/>
    <w:rsid w:val="00081D8B"/>
    <w:rsid w:val="0008214C"/>
    <w:rsid w:val="00083D19"/>
    <w:rsid w:val="000848AF"/>
    <w:rsid w:val="0008495B"/>
    <w:rsid w:val="000849B0"/>
    <w:rsid w:val="00085016"/>
    <w:rsid w:val="000851B2"/>
    <w:rsid w:val="000855EF"/>
    <w:rsid w:val="000868AF"/>
    <w:rsid w:val="00086A54"/>
    <w:rsid w:val="0008711E"/>
    <w:rsid w:val="00090E3E"/>
    <w:rsid w:val="00092AB0"/>
    <w:rsid w:val="00092C6A"/>
    <w:rsid w:val="00094E6F"/>
    <w:rsid w:val="000952E9"/>
    <w:rsid w:val="000954AD"/>
    <w:rsid w:val="00097485"/>
    <w:rsid w:val="000A0542"/>
    <w:rsid w:val="000A1489"/>
    <w:rsid w:val="000A1939"/>
    <w:rsid w:val="000A1E61"/>
    <w:rsid w:val="000A50F3"/>
    <w:rsid w:val="000A5211"/>
    <w:rsid w:val="000A5553"/>
    <w:rsid w:val="000A7049"/>
    <w:rsid w:val="000A71EB"/>
    <w:rsid w:val="000A720C"/>
    <w:rsid w:val="000B137C"/>
    <w:rsid w:val="000B3518"/>
    <w:rsid w:val="000B772D"/>
    <w:rsid w:val="000C0379"/>
    <w:rsid w:val="000C117A"/>
    <w:rsid w:val="000C383C"/>
    <w:rsid w:val="000C3E66"/>
    <w:rsid w:val="000C45E0"/>
    <w:rsid w:val="000C4F44"/>
    <w:rsid w:val="000C5E2F"/>
    <w:rsid w:val="000C6A1A"/>
    <w:rsid w:val="000C6B82"/>
    <w:rsid w:val="000C7A42"/>
    <w:rsid w:val="000D0819"/>
    <w:rsid w:val="000D0AD9"/>
    <w:rsid w:val="000D1B0A"/>
    <w:rsid w:val="000D79FF"/>
    <w:rsid w:val="000E03E1"/>
    <w:rsid w:val="000E0C72"/>
    <w:rsid w:val="000E4920"/>
    <w:rsid w:val="000E7B28"/>
    <w:rsid w:val="000F234A"/>
    <w:rsid w:val="000F23A8"/>
    <w:rsid w:val="000F2CEA"/>
    <w:rsid w:val="000F2DBC"/>
    <w:rsid w:val="000F2F42"/>
    <w:rsid w:val="000F3ECA"/>
    <w:rsid w:val="000F4EFE"/>
    <w:rsid w:val="000F610B"/>
    <w:rsid w:val="000F78FD"/>
    <w:rsid w:val="001022E7"/>
    <w:rsid w:val="0010483F"/>
    <w:rsid w:val="00105522"/>
    <w:rsid w:val="0011026C"/>
    <w:rsid w:val="0011091C"/>
    <w:rsid w:val="00114849"/>
    <w:rsid w:val="00115123"/>
    <w:rsid w:val="00115B87"/>
    <w:rsid w:val="00116DBE"/>
    <w:rsid w:val="00117226"/>
    <w:rsid w:val="001243B6"/>
    <w:rsid w:val="001243E3"/>
    <w:rsid w:val="001245BE"/>
    <w:rsid w:val="00125FD9"/>
    <w:rsid w:val="0012685F"/>
    <w:rsid w:val="001269B9"/>
    <w:rsid w:val="00127153"/>
    <w:rsid w:val="00127C02"/>
    <w:rsid w:val="00127C23"/>
    <w:rsid w:val="0013008D"/>
    <w:rsid w:val="001326DD"/>
    <w:rsid w:val="00133192"/>
    <w:rsid w:val="00135234"/>
    <w:rsid w:val="00135B8B"/>
    <w:rsid w:val="00137B17"/>
    <w:rsid w:val="001402F5"/>
    <w:rsid w:val="001407A8"/>
    <w:rsid w:val="001426D0"/>
    <w:rsid w:val="00142732"/>
    <w:rsid w:val="00142875"/>
    <w:rsid w:val="00143071"/>
    <w:rsid w:val="0014373A"/>
    <w:rsid w:val="00143B37"/>
    <w:rsid w:val="00144C1F"/>
    <w:rsid w:val="001452F7"/>
    <w:rsid w:val="00146549"/>
    <w:rsid w:val="00147171"/>
    <w:rsid w:val="001476C3"/>
    <w:rsid w:val="0014772B"/>
    <w:rsid w:val="00147BB5"/>
    <w:rsid w:val="001508A9"/>
    <w:rsid w:val="00151E9F"/>
    <w:rsid w:val="00154D49"/>
    <w:rsid w:val="00156A25"/>
    <w:rsid w:val="001613EE"/>
    <w:rsid w:val="00166419"/>
    <w:rsid w:val="001705D4"/>
    <w:rsid w:val="001714DD"/>
    <w:rsid w:val="00171DB6"/>
    <w:rsid w:val="00173638"/>
    <w:rsid w:val="00174B40"/>
    <w:rsid w:val="00176A68"/>
    <w:rsid w:val="00176EA1"/>
    <w:rsid w:val="00176FA0"/>
    <w:rsid w:val="00180BF5"/>
    <w:rsid w:val="001827E3"/>
    <w:rsid w:val="00182C5F"/>
    <w:rsid w:val="00183149"/>
    <w:rsid w:val="00183A2F"/>
    <w:rsid w:val="00184408"/>
    <w:rsid w:val="00185584"/>
    <w:rsid w:val="0018588B"/>
    <w:rsid w:val="001914A1"/>
    <w:rsid w:val="00191DF0"/>
    <w:rsid w:val="00192201"/>
    <w:rsid w:val="00193067"/>
    <w:rsid w:val="00194537"/>
    <w:rsid w:val="00194F77"/>
    <w:rsid w:val="00197646"/>
    <w:rsid w:val="001A0242"/>
    <w:rsid w:val="001A0E5F"/>
    <w:rsid w:val="001A3A13"/>
    <w:rsid w:val="001A5373"/>
    <w:rsid w:val="001A6302"/>
    <w:rsid w:val="001A7C90"/>
    <w:rsid w:val="001B0C74"/>
    <w:rsid w:val="001B20AA"/>
    <w:rsid w:val="001B25C4"/>
    <w:rsid w:val="001B33D4"/>
    <w:rsid w:val="001B74D5"/>
    <w:rsid w:val="001B789A"/>
    <w:rsid w:val="001C1DAE"/>
    <w:rsid w:val="001C1EA8"/>
    <w:rsid w:val="001C3E40"/>
    <w:rsid w:val="001C5BF9"/>
    <w:rsid w:val="001C6134"/>
    <w:rsid w:val="001C6593"/>
    <w:rsid w:val="001C6DC0"/>
    <w:rsid w:val="001D076B"/>
    <w:rsid w:val="001D090B"/>
    <w:rsid w:val="001D11B3"/>
    <w:rsid w:val="001D1308"/>
    <w:rsid w:val="001D1A11"/>
    <w:rsid w:val="001D250E"/>
    <w:rsid w:val="001D4B5E"/>
    <w:rsid w:val="001D739A"/>
    <w:rsid w:val="001E0556"/>
    <w:rsid w:val="001E1999"/>
    <w:rsid w:val="001E3180"/>
    <w:rsid w:val="001E58A4"/>
    <w:rsid w:val="001E61E7"/>
    <w:rsid w:val="001E6AA7"/>
    <w:rsid w:val="001E6FF5"/>
    <w:rsid w:val="001E76D5"/>
    <w:rsid w:val="001E7CBD"/>
    <w:rsid w:val="001F2274"/>
    <w:rsid w:val="001F23E8"/>
    <w:rsid w:val="001F3D29"/>
    <w:rsid w:val="001F54EC"/>
    <w:rsid w:val="001F573F"/>
    <w:rsid w:val="001F5991"/>
    <w:rsid w:val="00200113"/>
    <w:rsid w:val="0020033B"/>
    <w:rsid w:val="0020147F"/>
    <w:rsid w:val="0020465C"/>
    <w:rsid w:val="00205738"/>
    <w:rsid w:val="00206485"/>
    <w:rsid w:val="00206FC7"/>
    <w:rsid w:val="00210D24"/>
    <w:rsid w:val="00211130"/>
    <w:rsid w:val="00212F85"/>
    <w:rsid w:val="00213BD0"/>
    <w:rsid w:val="002147C1"/>
    <w:rsid w:val="00220F61"/>
    <w:rsid w:val="002212AA"/>
    <w:rsid w:val="00222477"/>
    <w:rsid w:val="0022587D"/>
    <w:rsid w:val="00226613"/>
    <w:rsid w:val="00230DA2"/>
    <w:rsid w:val="00232225"/>
    <w:rsid w:val="0023277D"/>
    <w:rsid w:val="00235CE3"/>
    <w:rsid w:val="00236D7B"/>
    <w:rsid w:val="00240974"/>
    <w:rsid w:val="00241E05"/>
    <w:rsid w:val="00243346"/>
    <w:rsid w:val="002437BC"/>
    <w:rsid w:val="00243D60"/>
    <w:rsid w:val="0024457B"/>
    <w:rsid w:val="00244F8E"/>
    <w:rsid w:val="00246A20"/>
    <w:rsid w:val="00246B43"/>
    <w:rsid w:val="002501EA"/>
    <w:rsid w:val="00251F5B"/>
    <w:rsid w:val="00255C76"/>
    <w:rsid w:val="00257749"/>
    <w:rsid w:val="00261604"/>
    <w:rsid w:val="00261E1E"/>
    <w:rsid w:val="00261E2B"/>
    <w:rsid w:val="00262026"/>
    <w:rsid w:val="00262834"/>
    <w:rsid w:val="002633D4"/>
    <w:rsid w:val="002639E6"/>
    <w:rsid w:val="00263DB0"/>
    <w:rsid w:val="002664C1"/>
    <w:rsid w:val="002666D3"/>
    <w:rsid w:val="00267951"/>
    <w:rsid w:val="002704AA"/>
    <w:rsid w:val="00270E68"/>
    <w:rsid w:val="00274B2E"/>
    <w:rsid w:val="00276892"/>
    <w:rsid w:val="00276D78"/>
    <w:rsid w:val="00277183"/>
    <w:rsid w:val="0028139E"/>
    <w:rsid w:val="002817D6"/>
    <w:rsid w:val="00283AF1"/>
    <w:rsid w:val="00286D47"/>
    <w:rsid w:val="00287949"/>
    <w:rsid w:val="002914C2"/>
    <w:rsid w:val="0029173E"/>
    <w:rsid w:val="002932CC"/>
    <w:rsid w:val="00293A79"/>
    <w:rsid w:val="00293AF2"/>
    <w:rsid w:val="002A0A30"/>
    <w:rsid w:val="002A23A5"/>
    <w:rsid w:val="002A3153"/>
    <w:rsid w:val="002A4EA2"/>
    <w:rsid w:val="002A5797"/>
    <w:rsid w:val="002A5F32"/>
    <w:rsid w:val="002A742C"/>
    <w:rsid w:val="002B166C"/>
    <w:rsid w:val="002B4D79"/>
    <w:rsid w:val="002B5019"/>
    <w:rsid w:val="002B64D9"/>
    <w:rsid w:val="002B7518"/>
    <w:rsid w:val="002C1909"/>
    <w:rsid w:val="002C3F17"/>
    <w:rsid w:val="002C4D44"/>
    <w:rsid w:val="002C6A81"/>
    <w:rsid w:val="002C720B"/>
    <w:rsid w:val="002D3728"/>
    <w:rsid w:val="002D572C"/>
    <w:rsid w:val="002D5BAA"/>
    <w:rsid w:val="002E4220"/>
    <w:rsid w:val="002E42A5"/>
    <w:rsid w:val="002E64BF"/>
    <w:rsid w:val="002F03D9"/>
    <w:rsid w:val="002F120E"/>
    <w:rsid w:val="002F46F0"/>
    <w:rsid w:val="002F48F3"/>
    <w:rsid w:val="0030046D"/>
    <w:rsid w:val="00301824"/>
    <w:rsid w:val="003109BB"/>
    <w:rsid w:val="00310B3B"/>
    <w:rsid w:val="00311B1A"/>
    <w:rsid w:val="00313AB5"/>
    <w:rsid w:val="00314715"/>
    <w:rsid w:val="00314F63"/>
    <w:rsid w:val="003152EB"/>
    <w:rsid w:val="00315696"/>
    <w:rsid w:val="00315D74"/>
    <w:rsid w:val="00316B33"/>
    <w:rsid w:val="00317140"/>
    <w:rsid w:val="003171F4"/>
    <w:rsid w:val="0032057D"/>
    <w:rsid w:val="00321B3C"/>
    <w:rsid w:val="00323395"/>
    <w:rsid w:val="00324145"/>
    <w:rsid w:val="00324CF4"/>
    <w:rsid w:val="00327C14"/>
    <w:rsid w:val="00330241"/>
    <w:rsid w:val="00332F14"/>
    <w:rsid w:val="0033362B"/>
    <w:rsid w:val="0033617E"/>
    <w:rsid w:val="00336EFC"/>
    <w:rsid w:val="00341803"/>
    <w:rsid w:val="00341C61"/>
    <w:rsid w:val="00342990"/>
    <w:rsid w:val="003431D2"/>
    <w:rsid w:val="00345962"/>
    <w:rsid w:val="00346E2F"/>
    <w:rsid w:val="0034712F"/>
    <w:rsid w:val="0035434B"/>
    <w:rsid w:val="00355379"/>
    <w:rsid w:val="00356AB0"/>
    <w:rsid w:val="00356E1E"/>
    <w:rsid w:val="00356EFF"/>
    <w:rsid w:val="00356F78"/>
    <w:rsid w:val="00357C04"/>
    <w:rsid w:val="00362459"/>
    <w:rsid w:val="00362ABF"/>
    <w:rsid w:val="00362C2C"/>
    <w:rsid w:val="003654E5"/>
    <w:rsid w:val="0036583D"/>
    <w:rsid w:val="00365DCC"/>
    <w:rsid w:val="00366684"/>
    <w:rsid w:val="00367360"/>
    <w:rsid w:val="00367E92"/>
    <w:rsid w:val="0037117C"/>
    <w:rsid w:val="00371ACF"/>
    <w:rsid w:val="00372184"/>
    <w:rsid w:val="00373574"/>
    <w:rsid w:val="00373AC7"/>
    <w:rsid w:val="003742E7"/>
    <w:rsid w:val="00374EE3"/>
    <w:rsid w:val="003758C9"/>
    <w:rsid w:val="00376316"/>
    <w:rsid w:val="00376662"/>
    <w:rsid w:val="0037790B"/>
    <w:rsid w:val="00380776"/>
    <w:rsid w:val="003810BB"/>
    <w:rsid w:val="003816D4"/>
    <w:rsid w:val="00381E8A"/>
    <w:rsid w:val="00383FF5"/>
    <w:rsid w:val="00384571"/>
    <w:rsid w:val="00391389"/>
    <w:rsid w:val="00391839"/>
    <w:rsid w:val="00392924"/>
    <w:rsid w:val="00392D49"/>
    <w:rsid w:val="00394691"/>
    <w:rsid w:val="00394C64"/>
    <w:rsid w:val="00394CF7"/>
    <w:rsid w:val="0039625D"/>
    <w:rsid w:val="003A0F22"/>
    <w:rsid w:val="003A199A"/>
    <w:rsid w:val="003A3A8D"/>
    <w:rsid w:val="003A4200"/>
    <w:rsid w:val="003A4AD9"/>
    <w:rsid w:val="003A4CAC"/>
    <w:rsid w:val="003A4D87"/>
    <w:rsid w:val="003A5B8A"/>
    <w:rsid w:val="003A72A7"/>
    <w:rsid w:val="003B2688"/>
    <w:rsid w:val="003C4C80"/>
    <w:rsid w:val="003C4F18"/>
    <w:rsid w:val="003C799C"/>
    <w:rsid w:val="003D0632"/>
    <w:rsid w:val="003D1A70"/>
    <w:rsid w:val="003D2C9C"/>
    <w:rsid w:val="003D2F55"/>
    <w:rsid w:val="003D3FA3"/>
    <w:rsid w:val="003D4922"/>
    <w:rsid w:val="003E0FB9"/>
    <w:rsid w:val="003E1390"/>
    <w:rsid w:val="003E22CD"/>
    <w:rsid w:val="003E5088"/>
    <w:rsid w:val="003E675D"/>
    <w:rsid w:val="003E74D6"/>
    <w:rsid w:val="003E7538"/>
    <w:rsid w:val="003E7F87"/>
    <w:rsid w:val="003F1238"/>
    <w:rsid w:val="003F2DB9"/>
    <w:rsid w:val="003F446B"/>
    <w:rsid w:val="003F62A3"/>
    <w:rsid w:val="003F69DC"/>
    <w:rsid w:val="003F75FD"/>
    <w:rsid w:val="003F796A"/>
    <w:rsid w:val="00400EE0"/>
    <w:rsid w:val="0040147D"/>
    <w:rsid w:val="00402A54"/>
    <w:rsid w:val="004055EC"/>
    <w:rsid w:val="00410554"/>
    <w:rsid w:val="00410AC1"/>
    <w:rsid w:val="004110E3"/>
    <w:rsid w:val="0041127E"/>
    <w:rsid w:val="004139A9"/>
    <w:rsid w:val="004145C2"/>
    <w:rsid w:val="0041566F"/>
    <w:rsid w:val="00416176"/>
    <w:rsid w:val="00416217"/>
    <w:rsid w:val="0041622B"/>
    <w:rsid w:val="004170FD"/>
    <w:rsid w:val="00417B19"/>
    <w:rsid w:val="00422329"/>
    <w:rsid w:val="004227C7"/>
    <w:rsid w:val="004240EA"/>
    <w:rsid w:val="00426E9C"/>
    <w:rsid w:val="00430C53"/>
    <w:rsid w:val="004326EF"/>
    <w:rsid w:val="00434DB1"/>
    <w:rsid w:val="00434EBC"/>
    <w:rsid w:val="00435700"/>
    <w:rsid w:val="0043787D"/>
    <w:rsid w:val="00441E76"/>
    <w:rsid w:val="00443219"/>
    <w:rsid w:val="004433B1"/>
    <w:rsid w:val="0044380E"/>
    <w:rsid w:val="00443AE2"/>
    <w:rsid w:val="004448CC"/>
    <w:rsid w:val="00445EF6"/>
    <w:rsid w:val="0044635B"/>
    <w:rsid w:val="00451281"/>
    <w:rsid w:val="004537E6"/>
    <w:rsid w:val="00461BF8"/>
    <w:rsid w:val="00461D40"/>
    <w:rsid w:val="0046279A"/>
    <w:rsid w:val="00463234"/>
    <w:rsid w:val="00466A6D"/>
    <w:rsid w:val="00467CA6"/>
    <w:rsid w:val="004714C6"/>
    <w:rsid w:val="0047389B"/>
    <w:rsid w:val="004758FF"/>
    <w:rsid w:val="0047672F"/>
    <w:rsid w:val="004776DB"/>
    <w:rsid w:val="004807AD"/>
    <w:rsid w:val="00481B9E"/>
    <w:rsid w:val="00481CE3"/>
    <w:rsid w:val="00482642"/>
    <w:rsid w:val="00482FE1"/>
    <w:rsid w:val="00485A0D"/>
    <w:rsid w:val="00487EDA"/>
    <w:rsid w:val="004917A1"/>
    <w:rsid w:val="0049191B"/>
    <w:rsid w:val="00491D8A"/>
    <w:rsid w:val="00492CF8"/>
    <w:rsid w:val="004940CE"/>
    <w:rsid w:val="004964F3"/>
    <w:rsid w:val="00496866"/>
    <w:rsid w:val="00496AA7"/>
    <w:rsid w:val="00496DD6"/>
    <w:rsid w:val="00496EF8"/>
    <w:rsid w:val="00497B75"/>
    <w:rsid w:val="004A1076"/>
    <w:rsid w:val="004A1347"/>
    <w:rsid w:val="004A4C67"/>
    <w:rsid w:val="004A6300"/>
    <w:rsid w:val="004A7C39"/>
    <w:rsid w:val="004B02E9"/>
    <w:rsid w:val="004B148E"/>
    <w:rsid w:val="004B7EAD"/>
    <w:rsid w:val="004C24A1"/>
    <w:rsid w:val="004C2997"/>
    <w:rsid w:val="004C2BC6"/>
    <w:rsid w:val="004C378C"/>
    <w:rsid w:val="004C7B49"/>
    <w:rsid w:val="004D229C"/>
    <w:rsid w:val="004D29DF"/>
    <w:rsid w:val="004D3DFA"/>
    <w:rsid w:val="004D6855"/>
    <w:rsid w:val="004D6CCD"/>
    <w:rsid w:val="004D71C0"/>
    <w:rsid w:val="004E1018"/>
    <w:rsid w:val="004E1364"/>
    <w:rsid w:val="004E13B0"/>
    <w:rsid w:val="004E3BA5"/>
    <w:rsid w:val="004E4D73"/>
    <w:rsid w:val="004E4E79"/>
    <w:rsid w:val="004F28A8"/>
    <w:rsid w:val="004F2967"/>
    <w:rsid w:val="004F370E"/>
    <w:rsid w:val="004F3C21"/>
    <w:rsid w:val="004F573F"/>
    <w:rsid w:val="004F5A03"/>
    <w:rsid w:val="004F6D0D"/>
    <w:rsid w:val="005000BA"/>
    <w:rsid w:val="00501CD7"/>
    <w:rsid w:val="0050274D"/>
    <w:rsid w:val="00503204"/>
    <w:rsid w:val="00503FDD"/>
    <w:rsid w:val="005043D8"/>
    <w:rsid w:val="005045F0"/>
    <w:rsid w:val="00506181"/>
    <w:rsid w:val="00510AEC"/>
    <w:rsid w:val="00511BAC"/>
    <w:rsid w:val="0051264C"/>
    <w:rsid w:val="00512C06"/>
    <w:rsid w:val="00513C09"/>
    <w:rsid w:val="005150E8"/>
    <w:rsid w:val="005156E1"/>
    <w:rsid w:val="005167CF"/>
    <w:rsid w:val="00517272"/>
    <w:rsid w:val="00520264"/>
    <w:rsid w:val="00525719"/>
    <w:rsid w:val="00525792"/>
    <w:rsid w:val="00526DB1"/>
    <w:rsid w:val="00526F54"/>
    <w:rsid w:val="00530417"/>
    <w:rsid w:val="00530F1E"/>
    <w:rsid w:val="005322D5"/>
    <w:rsid w:val="00534CD6"/>
    <w:rsid w:val="005362FC"/>
    <w:rsid w:val="005366E3"/>
    <w:rsid w:val="00542FA3"/>
    <w:rsid w:val="00544E53"/>
    <w:rsid w:val="0054511E"/>
    <w:rsid w:val="005456F0"/>
    <w:rsid w:val="00547EFA"/>
    <w:rsid w:val="0055007A"/>
    <w:rsid w:val="005511F0"/>
    <w:rsid w:val="00551A29"/>
    <w:rsid w:val="00552CD0"/>
    <w:rsid w:val="005536DB"/>
    <w:rsid w:val="00555145"/>
    <w:rsid w:val="00557C02"/>
    <w:rsid w:val="0056096B"/>
    <w:rsid w:val="0056102C"/>
    <w:rsid w:val="00562E53"/>
    <w:rsid w:val="00565001"/>
    <w:rsid w:val="00565CED"/>
    <w:rsid w:val="00565F88"/>
    <w:rsid w:val="00566C27"/>
    <w:rsid w:val="0057015F"/>
    <w:rsid w:val="005716ED"/>
    <w:rsid w:val="0057314C"/>
    <w:rsid w:val="005741A8"/>
    <w:rsid w:val="0057528F"/>
    <w:rsid w:val="005808B9"/>
    <w:rsid w:val="005813A9"/>
    <w:rsid w:val="0058220A"/>
    <w:rsid w:val="005824CA"/>
    <w:rsid w:val="005838BF"/>
    <w:rsid w:val="00583B66"/>
    <w:rsid w:val="00584166"/>
    <w:rsid w:val="00591C2C"/>
    <w:rsid w:val="00592FD1"/>
    <w:rsid w:val="00593156"/>
    <w:rsid w:val="005957A9"/>
    <w:rsid w:val="00595DC2"/>
    <w:rsid w:val="005A054B"/>
    <w:rsid w:val="005A0E92"/>
    <w:rsid w:val="005A150F"/>
    <w:rsid w:val="005A166A"/>
    <w:rsid w:val="005A28BE"/>
    <w:rsid w:val="005A4538"/>
    <w:rsid w:val="005A5A95"/>
    <w:rsid w:val="005A5AC6"/>
    <w:rsid w:val="005A5CB5"/>
    <w:rsid w:val="005A611B"/>
    <w:rsid w:val="005B0034"/>
    <w:rsid w:val="005B0493"/>
    <w:rsid w:val="005B2214"/>
    <w:rsid w:val="005B3638"/>
    <w:rsid w:val="005B45AD"/>
    <w:rsid w:val="005B5BE0"/>
    <w:rsid w:val="005B638F"/>
    <w:rsid w:val="005B6443"/>
    <w:rsid w:val="005B6D62"/>
    <w:rsid w:val="005C096B"/>
    <w:rsid w:val="005C0E65"/>
    <w:rsid w:val="005C293F"/>
    <w:rsid w:val="005C2E12"/>
    <w:rsid w:val="005C6458"/>
    <w:rsid w:val="005D0DE4"/>
    <w:rsid w:val="005D2B1F"/>
    <w:rsid w:val="005D3380"/>
    <w:rsid w:val="005D54B4"/>
    <w:rsid w:val="005E24A7"/>
    <w:rsid w:val="005E262F"/>
    <w:rsid w:val="005E4062"/>
    <w:rsid w:val="005E4C14"/>
    <w:rsid w:val="005E50C9"/>
    <w:rsid w:val="005E6971"/>
    <w:rsid w:val="005E7A43"/>
    <w:rsid w:val="005F17D1"/>
    <w:rsid w:val="005F39D2"/>
    <w:rsid w:val="005F7C23"/>
    <w:rsid w:val="00602B49"/>
    <w:rsid w:val="00603222"/>
    <w:rsid w:val="006038E2"/>
    <w:rsid w:val="00604516"/>
    <w:rsid w:val="006063C3"/>
    <w:rsid w:val="00612289"/>
    <w:rsid w:val="006127D4"/>
    <w:rsid w:val="006128FB"/>
    <w:rsid w:val="00613981"/>
    <w:rsid w:val="00615E59"/>
    <w:rsid w:val="0062168B"/>
    <w:rsid w:val="00621AA0"/>
    <w:rsid w:val="00621AC8"/>
    <w:rsid w:val="00622DD8"/>
    <w:rsid w:val="00626B54"/>
    <w:rsid w:val="00630F50"/>
    <w:rsid w:val="00633DE2"/>
    <w:rsid w:val="00634D66"/>
    <w:rsid w:val="00637185"/>
    <w:rsid w:val="0064080A"/>
    <w:rsid w:val="00640DE3"/>
    <w:rsid w:val="006437A1"/>
    <w:rsid w:val="00643ECD"/>
    <w:rsid w:val="00644338"/>
    <w:rsid w:val="0064451A"/>
    <w:rsid w:val="0064510D"/>
    <w:rsid w:val="0064664A"/>
    <w:rsid w:val="00650014"/>
    <w:rsid w:val="006507D4"/>
    <w:rsid w:val="0065409A"/>
    <w:rsid w:val="00654FE5"/>
    <w:rsid w:val="00655728"/>
    <w:rsid w:val="006620AC"/>
    <w:rsid w:val="006633B9"/>
    <w:rsid w:val="00664058"/>
    <w:rsid w:val="00664487"/>
    <w:rsid w:val="00664ABC"/>
    <w:rsid w:val="00664E64"/>
    <w:rsid w:val="006671FA"/>
    <w:rsid w:val="00672973"/>
    <w:rsid w:val="0068074C"/>
    <w:rsid w:val="0068134A"/>
    <w:rsid w:val="006813B4"/>
    <w:rsid w:val="00681BF3"/>
    <w:rsid w:val="00681DE6"/>
    <w:rsid w:val="006827C3"/>
    <w:rsid w:val="00685580"/>
    <w:rsid w:val="0068641B"/>
    <w:rsid w:val="00691956"/>
    <w:rsid w:val="0069216D"/>
    <w:rsid w:val="00693813"/>
    <w:rsid w:val="00697783"/>
    <w:rsid w:val="006A1B80"/>
    <w:rsid w:val="006A23C0"/>
    <w:rsid w:val="006A29C3"/>
    <w:rsid w:val="006A32BD"/>
    <w:rsid w:val="006A53A7"/>
    <w:rsid w:val="006A6C4E"/>
    <w:rsid w:val="006A77B0"/>
    <w:rsid w:val="006A7EC3"/>
    <w:rsid w:val="006B0BBB"/>
    <w:rsid w:val="006B205B"/>
    <w:rsid w:val="006B2B47"/>
    <w:rsid w:val="006B30CB"/>
    <w:rsid w:val="006B33D2"/>
    <w:rsid w:val="006B5B82"/>
    <w:rsid w:val="006B6D92"/>
    <w:rsid w:val="006B784F"/>
    <w:rsid w:val="006B7AC3"/>
    <w:rsid w:val="006C043C"/>
    <w:rsid w:val="006C29EC"/>
    <w:rsid w:val="006C374B"/>
    <w:rsid w:val="006C3824"/>
    <w:rsid w:val="006C398C"/>
    <w:rsid w:val="006C39A2"/>
    <w:rsid w:val="006C5D91"/>
    <w:rsid w:val="006C6926"/>
    <w:rsid w:val="006C76C3"/>
    <w:rsid w:val="006C776C"/>
    <w:rsid w:val="006D2124"/>
    <w:rsid w:val="006D3E19"/>
    <w:rsid w:val="006E07E5"/>
    <w:rsid w:val="006E0C0F"/>
    <w:rsid w:val="006E0DBE"/>
    <w:rsid w:val="006E134F"/>
    <w:rsid w:val="006E147F"/>
    <w:rsid w:val="006E1533"/>
    <w:rsid w:val="006E2D85"/>
    <w:rsid w:val="006E4591"/>
    <w:rsid w:val="006E5CC8"/>
    <w:rsid w:val="006F00BC"/>
    <w:rsid w:val="006F038E"/>
    <w:rsid w:val="006F38B9"/>
    <w:rsid w:val="006F3AB3"/>
    <w:rsid w:val="006F3FFC"/>
    <w:rsid w:val="006F4BF4"/>
    <w:rsid w:val="006F5525"/>
    <w:rsid w:val="006F57A7"/>
    <w:rsid w:val="006F609E"/>
    <w:rsid w:val="00700E0C"/>
    <w:rsid w:val="00702808"/>
    <w:rsid w:val="0070638C"/>
    <w:rsid w:val="00707E58"/>
    <w:rsid w:val="00707F4F"/>
    <w:rsid w:val="007106FC"/>
    <w:rsid w:val="00710DF6"/>
    <w:rsid w:val="0071255F"/>
    <w:rsid w:val="007149F1"/>
    <w:rsid w:val="00717A21"/>
    <w:rsid w:val="00717C23"/>
    <w:rsid w:val="00717E71"/>
    <w:rsid w:val="007235A2"/>
    <w:rsid w:val="007248B1"/>
    <w:rsid w:val="0072548B"/>
    <w:rsid w:val="0072565A"/>
    <w:rsid w:val="00725C1D"/>
    <w:rsid w:val="00727522"/>
    <w:rsid w:val="0073048E"/>
    <w:rsid w:val="00730AAE"/>
    <w:rsid w:val="007314C0"/>
    <w:rsid w:val="007329DF"/>
    <w:rsid w:val="0073794F"/>
    <w:rsid w:val="00740F25"/>
    <w:rsid w:val="00741EA9"/>
    <w:rsid w:val="00742D85"/>
    <w:rsid w:val="00743449"/>
    <w:rsid w:val="007435C2"/>
    <w:rsid w:val="00744394"/>
    <w:rsid w:val="00745167"/>
    <w:rsid w:val="007453B4"/>
    <w:rsid w:val="00746FBF"/>
    <w:rsid w:val="00747ED0"/>
    <w:rsid w:val="00751F15"/>
    <w:rsid w:val="00752A2B"/>
    <w:rsid w:val="00753E59"/>
    <w:rsid w:val="007545D2"/>
    <w:rsid w:val="00754B46"/>
    <w:rsid w:val="00755C18"/>
    <w:rsid w:val="007567DA"/>
    <w:rsid w:val="00757D3F"/>
    <w:rsid w:val="00757E12"/>
    <w:rsid w:val="00760A1F"/>
    <w:rsid w:val="00761823"/>
    <w:rsid w:val="00762A5F"/>
    <w:rsid w:val="00763EF0"/>
    <w:rsid w:val="00765A2F"/>
    <w:rsid w:val="00766E7F"/>
    <w:rsid w:val="00767420"/>
    <w:rsid w:val="0076777D"/>
    <w:rsid w:val="007677BC"/>
    <w:rsid w:val="007704C8"/>
    <w:rsid w:val="0077058F"/>
    <w:rsid w:val="00770592"/>
    <w:rsid w:val="00772336"/>
    <w:rsid w:val="00776258"/>
    <w:rsid w:val="00776AE4"/>
    <w:rsid w:val="00777408"/>
    <w:rsid w:val="00780B5E"/>
    <w:rsid w:val="007851F2"/>
    <w:rsid w:val="00785A2A"/>
    <w:rsid w:val="00787C0C"/>
    <w:rsid w:val="00793751"/>
    <w:rsid w:val="0079467F"/>
    <w:rsid w:val="00795506"/>
    <w:rsid w:val="00795EBF"/>
    <w:rsid w:val="007963BD"/>
    <w:rsid w:val="007A058A"/>
    <w:rsid w:val="007A0BA3"/>
    <w:rsid w:val="007A1543"/>
    <w:rsid w:val="007A2179"/>
    <w:rsid w:val="007A319D"/>
    <w:rsid w:val="007A5D4C"/>
    <w:rsid w:val="007A6058"/>
    <w:rsid w:val="007A6161"/>
    <w:rsid w:val="007A7CB6"/>
    <w:rsid w:val="007A7D34"/>
    <w:rsid w:val="007B0454"/>
    <w:rsid w:val="007B2A59"/>
    <w:rsid w:val="007B5420"/>
    <w:rsid w:val="007B65DA"/>
    <w:rsid w:val="007B6F1B"/>
    <w:rsid w:val="007C0D0C"/>
    <w:rsid w:val="007C2291"/>
    <w:rsid w:val="007C2B0B"/>
    <w:rsid w:val="007C3DDD"/>
    <w:rsid w:val="007C40C1"/>
    <w:rsid w:val="007C5BD0"/>
    <w:rsid w:val="007C6E0B"/>
    <w:rsid w:val="007C72B2"/>
    <w:rsid w:val="007C77DE"/>
    <w:rsid w:val="007C7D7A"/>
    <w:rsid w:val="007D0C27"/>
    <w:rsid w:val="007D1B24"/>
    <w:rsid w:val="007D5CDB"/>
    <w:rsid w:val="007D6B9D"/>
    <w:rsid w:val="007D7721"/>
    <w:rsid w:val="007E2ED8"/>
    <w:rsid w:val="007E3C65"/>
    <w:rsid w:val="007E6179"/>
    <w:rsid w:val="007E7790"/>
    <w:rsid w:val="007E7EBE"/>
    <w:rsid w:val="007F1399"/>
    <w:rsid w:val="007F4E4E"/>
    <w:rsid w:val="007F7DED"/>
    <w:rsid w:val="007F7E68"/>
    <w:rsid w:val="00800CF7"/>
    <w:rsid w:val="00801FB7"/>
    <w:rsid w:val="008025AF"/>
    <w:rsid w:val="00802634"/>
    <w:rsid w:val="00804541"/>
    <w:rsid w:val="00810D50"/>
    <w:rsid w:val="008110E6"/>
    <w:rsid w:val="00812BA9"/>
    <w:rsid w:val="00813147"/>
    <w:rsid w:val="0081466B"/>
    <w:rsid w:val="00814F4C"/>
    <w:rsid w:val="00815C8E"/>
    <w:rsid w:val="008161AD"/>
    <w:rsid w:val="00820801"/>
    <w:rsid w:val="00820C5E"/>
    <w:rsid w:val="00821BB7"/>
    <w:rsid w:val="0082400D"/>
    <w:rsid w:val="008265A1"/>
    <w:rsid w:val="00826DEB"/>
    <w:rsid w:val="00827539"/>
    <w:rsid w:val="008305A2"/>
    <w:rsid w:val="00830C82"/>
    <w:rsid w:val="00831BCD"/>
    <w:rsid w:val="008329B9"/>
    <w:rsid w:val="008329BB"/>
    <w:rsid w:val="0083616B"/>
    <w:rsid w:val="0084288A"/>
    <w:rsid w:val="00842964"/>
    <w:rsid w:val="00842CA7"/>
    <w:rsid w:val="00843611"/>
    <w:rsid w:val="008436EA"/>
    <w:rsid w:val="00844F18"/>
    <w:rsid w:val="008453EC"/>
    <w:rsid w:val="00847429"/>
    <w:rsid w:val="00850FB7"/>
    <w:rsid w:val="00851837"/>
    <w:rsid w:val="008533C7"/>
    <w:rsid w:val="00853416"/>
    <w:rsid w:val="0085704E"/>
    <w:rsid w:val="00857E5E"/>
    <w:rsid w:val="00861E51"/>
    <w:rsid w:val="008648DF"/>
    <w:rsid w:val="00865CB4"/>
    <w:rsid w:val="00867425"/>
    <w:rsid w:val="008715B7"/>
    <w:rsid w:val="0087197A"/>
    <w:rsid w:val="00876845"/>
    <w:rsid w:val="00876F8E"/>
    <w:rsid w:val="00877046"/>
    <w:rsid w:val="008772CE"/>
    <w:rsid w:val="00880A73"/>
    <w:rsid w:val="00880ACB"/>
    <w:rsid w:val="00880C95"/>
    <w:rsid w:val="00882DF2"/>
    <w:rsid w:val="00882FC1"/>
    <w:rsid w:val="00887E34"/>
    <w:rsid w:val="00892D38"/>
    <w:rsid w:val="00895907"/>
    <w:rsid w:val="0089603E"/>
    <w:rsid w:val="008A2073"/>
    <w:rsid w:val="008A2E56"/>
    <w:rsid w:val="008A2FBF"/>
    <w:rsid w:val="008A5B90"/>
    <w:rsid w:val="008A6ABA"/>
    <w:rsid w:val="008A6ED9"/>
    <w:rsid w:val="008A735F"/>
    <w:rsid w:val="008B0FFD"/>
    <w:rsid w:val="008B5C88"/>
    <w:rsid w:val="008B6786"/>
    <w:rsid w:val="008B6D9D"/>
    <w:rsid w:val="008B77DF"/>
    <w:rsid w:val="008C162A"/>
    <w:rsid w:val="008C2984"/>
    <w:rsid w:val="008C2FC9"/>
    <w:rsid w:val="008C37E9"/>
    <w:rsid w:val="008C397F"/>
    <w:rsid w:val="008C6821"/>
    <w:rsid w:val="008D2606"/>
    <w:rsid w:val="008D3537"/>
    <w:rsid w:val="008D3EDB"/>
    <w:rsid w:val="008D409A"/>
    <w:rsid w:val="008D44D9"/>
    <w:rsid w:val="008D5A9A"/>
    <w:rsid w:val="008E3EED"/>
    <w:rsid w:val="008E6995"/>
    <w:rsid w:val="008E7CB0"/>
    <w:rsid w:val="008F038B"/>
    <w:rsid w:val="008F18EA"/>
    <w:rsid w:val="008F1E63"/>
    <w:rsid w:val="008F1E8D"/>
    <w:rsid w:val="008F3294"/>
    <w:rsid w:val="008F3638"/>
    <w:rsid w:val="008F45C6"/>
    <w:rsid w:val="008F4735"/>
    <w:rsid w:val="008F5563"/>
    <w:rsid w:val="008F5929"/>
    <w:rsid w:val="008F593B"/>
    <w:rsid w:val="008F647E"/>
    <w:rsid w:val="008F691C"/>
    <w:rsid w:val="008F71A6"/>
    <w:rsid w:val="00900E16"/>
    <w:rsid w:val="009013F2"/>
    <w:rsid w:val="00904D30"/>
    <w:rsid w:val="00906999"/>
    <w:rsid w:val="0090745C"/>
    <w:rsid w:val="00910BCA"/>
    <w:rsid w:val="0091205A"/>
    <w:rsid w:val="009122C1"/>
    <w:rsid w:val="00912DB7"/>
    <w:rsid w:val="00913A6E"/>
    <w:rsid w:val="00914E97"/>
    <w:rsid w:val="00915EDE"/>
    <w:rsid w:val="00917ADA"/>
    <w:rsid w:val="00920833"/>
    <w:rsid w:val="0092194F"/>
    <w:rsid w:val="00921DE6"/>
    <w:rsid w:val="00921F28"/>
    <w:rsid w:val="00925239"/>
    <w:rsid w:val="00926B6A"/>
    <w:rsid w:val="00926B92"/>
    <w:rsid w:val="0093277E"/>
    <w:rsid w:val="00934F3D"/>
    <w:rsid w:val="00935AC6"/>
    <w:rsid w:val="00935C08"/>
    <w:rsid w:val="009415CC"/>
    <w:rsid w:val="00942C6B"/>
    <w:rsid w:val="00942F0B"/>
    <w:rsid w:val="00943935"/>
    <w:rsid w:val="00943E64"/>
    <w:rsid w:val="0094423A"/>
    <w:rsid w:val="0094480C"/>
    <w:rsid w:val="0094721C"/>
    <w:rsid w:val="00951942"/>
    <w:rsid w:val="00951985"/>
    <w:rsid w:val="009546D6"/>
    <w:rsid w:val="00954890"/>
    <w:rsid w:val="0095541F"/>
    <w:rsid w:val="00956D75"/>
    <w:rsid w:val="00957641"/>
    <w:rsid w:val="00957970"/>
    <w:rsid w:val="00957BEC"/>
    <w:rsid w:val="0096146E"/>
    <w:rsid w:val="00961E69"/>
    <w:rsid w:val="00963050"/>
    <w:rsid w:val="0096385C"/>
    <w:rsid w:val="009645B5"/>
    <w:rsid w:val="00967380"/>
    <w:rsid w:val="00971FC2"/>
    <w:rsid w:val="009720C2"/>
    <w:rsid w:val="009732DF"/>
    <w:rsid w:val="00973D85"/>
    <w:rsid w:val="009744EC"/>
    <w:rsid w:val="00974ABF"/>
    <w:rsid w:val="00974D6A"/>
    <w:rsid w:val="00975CE1"/>
    <w:rsid w:val="00980CCA"/>
    <w:rsid w:val="0098159B"/>
    <w:rsid w:val="00982903"/>
    <w:rsid w:val="00982ADC"/>
    <w:rsid w:val="00983D85"/>
    <w:rsid w:val="0098545E"/>
    <w:rsid w:val="0098611B"/>
    <w:rsid w:val="00986960"/>
    <w:rsid w:val="0098698B"/>
    <w:rsid w:val="0099057C"/>
    <w:rsid w:val="009924C3"/>
    <w:rsid w:val="009945CF"/>
    <w:rsid w:val="009955B8"/>
    <w:rsid w:val="00997966"/>
    <w:rsid w:val="00997AD0"/>
    <w:rsid w:val="009A0AFF"/>
    <w:rsid w:val="009A187D"/>
    <w:rsid w:val="009A33E5"/>
    <w:rsid w:val="009A392D"/>
    <w:rsid w:val="009A5AFA"/>
    <w:rsid w:val="009A5D69"/>
    <w:rsid w:val="009A6448"/>
    <w:rsid w:val="009A735D"/>
    <w:rsid w:val="009B1204"/>
    <w:rsid w:val="009B3859"/>
    <w:rsid w:val="009B4AE7"/>
    <w:rsid w:val="009B4F5E"/>
    <w:rsid w:val="009B7CBB"/>
    <w:rsid w:val="009C3835"/>
    <w:rsid w:val="009C62FB"/>
    <w:rsid w:val="009D1845"/>
    <w:rsid w:val="009D185B"/>
    <w:rsid w:val="009D223F"/>
    <w:rsid w:val="009D3882"/>
    <w:rsid w:val="009D3DA0"/>
    <w:rsid w:val="009D5A0F"/>
    <w:rsid w:val="009D7141"/>
    <w:rsid w:val="009D7A6A"/>
    <w:rsid w:val="009E10F4"/>
    <w:rsid w:val="009E2C3A"/>
    <w:rsid w:val="009E2C99"/>
    <w:rsid w:val="009E2DA8"/>
    <w:rsid w:val="009E32E8"/>
    <w:rsid w:val="009E343A"/>
    <w:rsid w:val="009E3BF7"/>
    <w:rsid w:val="009E3EF0"/>
    <w:rsid w:val="009E5B0D"/>
    <w:rsid w:val="009E5C3A"/>
    <w:rsid w:val="009E5CCE"/>
    <w:rsid w:val="009E6540"/>
    <w:rsid w:val="009F31DE"/>
    <w:rsid w:val="009F32A0"/>
    <w:rsid w:val="009F4118"/>
    <w:rsid w:val="009F43BA"/>
    <w:rsid w:val="009F6D7B"/>
    <w:rsid w:val="009F7DF3"/>
    <w:rsid w:val="00A01384"/>
    <w:rsid w:val="00A01987"/>
    <w:rsid w:val="00A05396"/>
    <w:rsid w:val="00A174DD"/>
    <w:rsid w:val="00A21516"/>
    <w:rsid w:val="00A21C7D"/>
    <w:rsid w:val="00A238F1"/>
    <w:rsid w:val="00A2406B"/>
    <w:rsid w:val="00A243DC"/>
    <w:rsid w:val="00A249E9"/>
    <w:rsid w:val="00A25510"/>
    <w:rsid w:val="00A304FE"/>
    <w:rsid w:val="00A31DF6"/>
    <w:rsid w:val="00A35DD2"/>
    <w:rsid w:val="00A36528"/>
    <w:rsid w:val="00A37166"/>
    <w:rsid w:val="00A3718D"/>
    <w:rsid w:val="00A37EAE"/>
    <w:rsid w:val="00A404CD"/>
    <w:rsid w:val="00A42AEE"/>
    <w:rsid w:val="00A43717"/>
    <w:rsid w:val="00A4500F"/>
    <w:rsid w:val="00A450C0"/>
    <w:rsid w:val="00A45273"/>
    <w:rsid w:val="00A4627E"/>
    <w:rsid w:val="00A46662"/>
    <w:rsid w:val="00A51A02"/>
    <w:rsid w:val="00A5627C"/>
    <w:rsid w:val="00A607E8"/>
    <w:rsid w:val="00A60870"/>
    <w:rsid w:val="00A61B3C"/>
    <w:rsid w:val="00A63CF7"/>
    <w:rsid w:val="00A64EDF"/>
    <w:rsid w:val="00A650B2"/>
    <w:rsid w:val="00A66451"/>
    <w:rsid w:val="00A67557"/>
    <w:rsid w:val="00A736D0"/>
    <w:rsid w:val="00A74B2B"/>
    <w:rsid w:val="00A75AFD"/>
    <w:rsid w:val="00A75B91"/>
    <w:rsid w:val="00A77DB2"/>
    <w:rsid w:val="00A80ADE"/>
    <w:rsid w:val="00A82B91"/>
    <w:rsid w:val="00A84B08"/>
    <w:rsid w:val="00A84D9B"/>
    <w:rsid w:val="00A8501E"/>
    <w:rsid w:val="00A865D2"/>
    <w:rsid w:val="00A87104"/>
    <w:rsid w:val="00A93E30"/>
    <w:rsid w:val="00A947F5"/>
    <w:rsid w:val="00A96E10"/>
    <w:rsid w:val="00AA218B"/>
    <w:rsid w:val="00AA2341"/>
    <w:rsid w:val="00AA2FD5"/>
    <w:rsid w:val="00AA3DE7"/>
    <w:rsid w:val="00AA4313"/>
    <w:rsid w:val="00AA51DB"/>
    <w:rsid w:val="00AA5AFC"/>
    <w:rsid w:val="00AB139C"/>
    <w:rsid w:val="00AB1859"/>
    <w:rsid w:val="00AB1CE4"/>
    <w:rsid w:val="00AB3974"/>
    <w:rsid w:val="00AB3C61"/>
    <w:rsid w:val="00AB6227"/>
    <w:rsid w:val="00AB6BA4"/>
    <w:rsid w:val="00AB6C2E"/>
    <w:rsid w:val="00AC2D2C"/>
    <w:rsid w:val="00AC404A"/>
    <w:rsid w:val="00AC4591"/>
    <w:rsid w:val="00AC4B3D"/>
    <w:rsid w:val="00AC6242"/>
    <w:rsid w:val="00AC652F"/>
    <w:rsid w:val="00AC6A26"/>
    <w:rsid w:val="00AC6F84"/>
    <w:rsid w:val="00AD1692"/>
    <w:rsid w:val="00AD3ED2"/>
    <w:rsid w:val="00AD4DC1"/>
    <w:rsid w:val="00AE047C"/>
    <w:rsid w:val="00AE0DAB"/>
    <w:rsid w:val="00AE0FCD"/>
    <w:rsid w:val="00AE123E"/>
    <w:rsid w:val="00AE1979"/>
    <w:rsid w:val="00AE3EFC"/>
    <w:rsid w:val="00AE4406"/>
    <w:rsid w:val="00AE53FC"/>
    <w:rsid w:val="00AE7B8C"/>
    <w:rsid w:val="00AF03FF"/>
    <w:rsid w:val="00AF0854"/>
    <w:rsid w:val="00AF2DB1"/>
    <w:rsid w:val="00AF3C31"/>
    <w:rsid w:val="00AF6D92"/>
    <w:rsid w:val="00B01A4E"/>
    <w:rsid w:val="00B024B4"/>
    <w:rsid w:val="00B02E1D"/>
    <w:rsid w:val="00B03EC3"/>
    <w:rsid w:val="00B03FA2"/>
    <w:rsid w:val="00B046C9"/>
    <w:rsid w:val="00B0491D"/>
    <w:rsid w:val="00B06187"/>
    <w:rsid w:val="00B07480"/>
    <w:rsid w:val="00B135AF"/>
    <w:rsid w:val="00B138E5"/>
    <w:rsid w:val="00B13DBF"/>
    <w:rsid w:val="00B14A45"/>
    <w:rsid w:val="00B1548F"/>
    <w:rsid w:val="00B163FB"/>
    <w:rsid w:val="00B16577"/>
    <w:rsid w:val="00B168A9"/>
    <w:rsid w:val="00B2147B"/>
    <w:rsid w:val="00B22033"/>
    <w:rsid w:val="00B2479A"/>
    <w:rsid w:val="00B25F08"/>
    <w:rsid w:val="00B27F65"/>
    <w:rsid w:val="00B304D3"/>
    <w:rsid w:val="00B31AB7"/>
    <w:rsid w:val="00B327F8"/>
    <w:rsid w:val="00B33423"/>
    <w:rsid w:val="00B344E5"/>
    <w:rsid w:val="00B346CD"/>
    <w:rsid w:val="00B35454"/>
    <w:rsid w:val="00B418E3"/>
    <w:rsid w:val="00B41CE1"/>
    <w:rsid w:val="00B43137"/>
    <w:rsid w:val="00B439E2"/>
    <w:rsid w:val="00B44FAF"/>
    <w:rsid w:val="00B457E3"/>
    <w:rsid w:val="00B5035F"/>
    <w:rsid w:val="00B50D90"/>
    <w:rsid w:val="00B5333F"/>
    <w:rsid w:val="00B54A12"/>
    <w:rsid w:val="00B5528C"/>
    <w:rsid w:val="00B55CFB"/>
    <w:rsid w:val="00B6209C"/>
    <w:rsid w:val="00B63B48"/>
    <w:rsid w:val="00B660CD"/>
    <w:rsid w:val="00B675C9"/>
    <w:rsid w:val="00B72D3C"/>
    <w:rsid w:val="00B7357E"/>
    <w:rsid w:val="00B76767"/>
    <w:rsid w:val="00B76C1C"/>
    <w:rsid w:val="00B80392"/>
    <w:rsid w:val="00B80806"/>
    <w:rsid w:val="00B81376"/>
    <w:rsid w:val="00B82855"/>
    <w:rsid w:val="00B82DF7"/>
    <w:rsid w:val="00B82FF9"/>
    <w:rsid w:val="00B83142"/>
    <w:rsid w:val="00B85113"/>
    <w:rsid w:val="00B855AB"/>
    <w:rsid w:val="00B858C9"/>
    <w:rsid w:val="00B87BB8"/>
    <w:rsid w:val="00B90664"/>
    <w:rsid w:val="00B92A3C"/>
    <w:rsid w:val="00B93E53"/>
    <w:rsid w:val="00B9565D"/>
    <w:rsid w:val="00B965AF"/>
    <w:rsid w:val="00BA228D"/>
    <w:rsid w:val="00BA2A55"/>
    <w:rsid w:val="00BA5AB7"/>
    <w:rsid w:val="00BA6639"/>
    <w:rsid w:val="00BA74BB"/>
    <w:rsid w:val="00BA7B60"/>
    <w:rsid w:val="00BB1DF7"/>
    <w:rsid w:val="00BB422D"/>
    <w:rsid w:val="00BB42DF"/>
    <w:rsid w:val="00BC218B"/>
    <w:rsid w:val="00BD3A4D"/>
    <w:rsid w:val="00BD4032"/>
    <w:rsid w:val="00BD4710"/>
    <w:rsid w:val="00BD484F"/>
    <w:rsid w:val="00BD497D"/>
    <w:rsid w:val="00BE002E"/>
    <w:rsid w:val="00BE0455"/>
    <w:rsid w:val="00BE2841"/>
    <w:rsid w:val="00BE2C5A"/>
    <w:rsid w:val="00BE3E7D"/>
    <w:rsid w:val="00BE5C6C"/>
    <w:rsid w:val="00BE6824"/>
    <w:rsid w:val="00BE6A59"/>
    <w:rsid w:val="00BF19D5"/>
    <w:rsid w:val="00BF2282"/>
    <w:rsid w:val="00BF25F4"/>
    <w:rsid w:val="00BF2BC7"/>
    <w:rsid w:val="00BF33A9"/>
    <w:rsid w:val="00BF43DC"/>
    <w:rsid w:val="00BF4C36"/>
    <w:rsid w:val="00BF5B4C"/>
    <w:rsid w:val="00BF5E8C"/>
    <w:rsid w:val="00C038E5"/>
    <w:rsid w:val="00C04C55"/>
    <w:rsid w:val="00C05D23"/>
    <w:rsid w:val="00C05D70"/>
    <w:rsid w:val="00C06E7A"/>
    <w:rsid w:val="00C0726E"/>
    <w:rsid w:val="00C10861"/>
    <w:rsid w:val="00C1137F"/>
    <w:rsid w:val="00C12CEA"/>
    <w:rsid w:val="00C13097"/>
    <w:rsid w:val="00C133B1"/>
    <w:rsid w:val="00C140F3"/>
    <w:rsid w:val="00C14B42"/>
    <w:rsid w:val="00C14F21"/>
    <w:rsid w:val="00C15C63"/>
    <w:rsid w:val="00C20761"/>
    <w:rsid w:val="00C20F12"/>
    <w:rsid w:val="00C22A9C"/>
    <w:rsid w:val="00C243AB"/>
    <w:rsid w:val="00C26414"/>
    <w:rsid w:val="00C26C90"/>
    <w:rsid w:val="00C27A60"/>
    <w:rsid w:val="00C30FA5"/>
    <w:rsid w:val="00C31452"/>
    <w:rsid w:val="00C32AC3"/>
    <w:rsid w:val="00C33370"/>
    <w:rsid w:val="00C33567"/>
    <w:rsid w:val="00C33CC8"/>
    <w:rsid w:val="00C34687"/>
    <w:rsid w:val="00C36F73"/>
    <w:rsid w:val="00C3751F"/>
    <w:rsid w:val="00C37B37"/>
    <w:rsid w:val="00C37BA8"/>
    <w:rsid w:val="00C37D65"/>
    <w:rsid w:val="00C40FCD"/>
    <w:rsid w:val="00C412F1"/>
    <w:rsid w:val="00C42557"/>
    <w:rsid w:val="00C42999"/>
    <w:rsid w:val="00C44436"/>
    <w:rsid w:val="00C447E8"/>
    <w:rsid w:val="00C4581F"/>
    <w:rsid w:val="00C45FF3"/>
    <w:rsid w:val="00C46A3C"/>
    <w:rsid w:val="00C50B32"/>
    <w:rsid w:val="00C51E92"/>
    <w:rsid w:val="00C5341F"/>
    <w:rsid w:val="00C544FA"/>
    <w:rsid w:val="00C60C30"/>
    <w:rsid w:val="00C61727"/>
    <w:rsid w:val="00C61F5A"/>
    <w:rsid w:val="00C62B38"/>
    <w:rsid w:val="00C640B3"/>
    <w:rsid w:val="00C66B11"/>
    <w:rsid w:val="00C67061"/>
    <w:rsid w:val="00C70557"/>
    <w:rsid w:val="00C73A72"/>
    <w:rsid w:val="00C74C57"/>
    <w:rsid w:val="00C75F8C"/>
    <w:rsid w:val="00C813D6"/>
    <w:rsid w:val="00C83B7F"/>
    <w:rsid w:val="00C8544E"/>
    <w:rsid w:val="00C85B67"/>
    <w:rsid w:val="00C86B3D"/>
    <w:rsid w:val="00C86DCA"/>
    <w:rsid w:val="00C9090A"/>
    <w:rsid w:val="00C91BD8"/>
    <w:rsid w:val="00C929D4"/>
    <w:rsid w:val="00C95372"/>
    <w:rsid w:val="00C95D11"/>
    <w:rsid w:val="00C964C5"/>
    <w:rsid w:val="00C96A63"/>
    <w:rsid w:val="00C9718D"/>
    <w:rsid w:val="00CA05ED"/>
    <w:rsid w:val="00CA0760"/>
    <w:rsid w:val="00CA324E"/>
    <w:rsid w:val="00CA352D"/>
    <w:rsid w:val="00CA45DD"/>
    <w:rsid w:val="00CA5724"/>
    <w:rsid w:val="00CA6623"/>
    <w:rsid w:val="00CA6691"/>
    <w:rsid w:val="00CA790C"/>
    <w:rsid w:val="00CB028B"/>
    <w:rsid w:val="00CB0AFE"/>
    <w:rsid w:val="00CB0F67"/>
    <w:rsid w:val="00CB16F4"/>
    <w:rsid w:val="00CB1F0B"/>
    <w:rsid w:val="00CB211A"/>
    <w:rsid w:val="00CB4EC7"/>
    <w:rsid w:val="00CB660C"/>
    <w:rsid w:val="00CC1F73"/>
    <w:rsid w:val="00CC2436"/>
    <w:rsid w:val="00CC2925"/>
    <w:rsid w:val="00CC45BF"/>
    <w:rsid w:val="00CC45CB"/>
    <w:rsid w:val="00CC4D34"/>
    <w:rsid w:val="00CC5879"/>
    <w:rsid w:val="00CC6A95"/>
    <w:rsid w:val="00CC7780"/>
    <w:rsid w:val="00CD1038"/>
    <w:rsid w:val="00CD2219"/>
    <w:rsid w:val="00CD7663"/>
    <w:rsid w:val="00CD7BAF"/>
    <w:rsid w:val="00CD7D76"/>
    <w:rsid w:val="00CE1CBC"/>
    <w:rsid w:val="00CE284D"/>
    <w:rsid w:val="00CE3AC0"/>
    <w:rsid w:val="00CE41F4"/>
    <w:rsid w:val="00CE4222"/>
    <w:rsid w:val="00CE5057"/>
    <w:rsid w:val="00CE569C"/>
    <w:rsid w:val="00CE6CAC"/>
    <w:rsid w:val="00CE7BB3"/>
    <w:rsid w:val="00CF0172"/>
    <w:rsid w:val="00CF15E5"/>
    <w:rsid w:val="00CF2F36"/>
    <w:rsid w:val="00CF3B91"/>
    <w:rsid w:val="00CF43FF"/>
    <w:rsid w:val="00CF5956"/>
    <w:rsid w:val="00D0061A"/>
    <w:rsid w:val="00D008EA"/>
    <w:rsid w:val="00D023AD"/>
    <w:rsid w:val="00D04858"/>
    <w:rsid w:val="00D06782"/>
    <w:rsid w:val="00D06A6F"/>
    <w:rsid w:val="00D076E0"/>
    <w:rsid w:val="00D10039"/>
    <w:rsid w:val="00D117DC"/>
    <w:rsid w:val="00D1378E"/>
    <w:rsid w:val="00D17A3D"/>
    <w:rsid w:val="00D215E7"/>
    <w:rsid w:val="00D25123"/>
    <w:rsid w:val="00D30205"/>
    <w:rsid w:val="00D3075F"/>
    <w:rsid w:val="00D30AB2"/>
    <w:rsid w:val="00D31D19"/>
    <w:rsid w:val="00D32EB1"/>
    <w:rsid w:val="00D33181"/>
    <w:rsid w:val="00D34603"/>
    <w:rsid w:val="00D35B24"/>
    <w:rsid w:val="00D365BD"/>
    <w:rsid w:val="00D40981"/>
    <w:rsid w:val="00D40A9E"/>
    <w:rsid w:val="00D422A1"/>
    <w:rsid w:val="00D42CFE"/>
    <w:rsid w:val="00D45035"/>
    <w:rsid w:val="00D47757"/>
    <w:rsid w:val="00D47B43"/>
    <w:rsid w:val="00D50410"/>
    <w:rsid w:val="00D51769"/>
    <w:rsid w:val="00D52C4F"/>
    <w:rsid w:val="00D5499E"/>
    <w:rsid w:val="00D60B15"/>
    <w:rsid w:val="00D634F4"/>
    <w:rsid w:val="00D640D0"/>
    <w:rsid w:val="00D64266"/>
    <w:rsid w:val="00D6672D"/>
    <w:rsid w:val="00D718F0"/>
    <w:rsid w:val="00D72B0C"/>
    <w:rsid w:val="00D7422D"/>
    <w:rsid w:val="00D8004B"/>
    <w:rsid w:val="00D8045B"/>
    <w:rsid w:val="00D839EA"/>
    <w:rsid w:val="00D8424D"/>
    <w:rsid w:val="00D84910"/>
    <w:rsid w:val="00D84B6B"/>
    <w:rsid w:val="00D8655A"/>
    <w:rsid w:val="00D86D2B"/>
    <w:rsid w:val="00D904F9"/>
    <w:rsid w:val="00D90578"/>
    <w:rsid w:val="00D90606"/>
    <w:rsid w:val="00D9100D"/>
    <w:rsid w:val="00D94671"/>
    <w:rsid w:val="00D94B0F"/>
    <w:rsid w:val="00D94E63"/>
    <w:rsid w:val="00D97642"/>
    <w:rsid w:val="00DA0E9A"/>
    <w:rsid w:val="00DA0F39"/>
    <w:rsid w:val="00DA129B"/>
    <w:rsid w:val="00DA15A6"/>
    <w:rsid w:val="00DA2945"/>
    <w:rsid w:val="00DA2A84"/>
    <w:rsid w:val="00DA34DC"/>
    <w:rsid w:val="00DA37AF"/>
    <w:rsid w:val="00DA3A7B"/>
    <w:rsid w:val="00DA4DDC"/>
    <w:rsid w:val="00DA57B4"/>
    <w:rsid w:val="00DA7F1B"/>
    <w:rsid w:val="00DB1640"/>
    <w:rsid w:val="00DB1BBA"/>
    <w:rsid w:val="00DB2689"/>
    <w:rsid w:val="00DB2A18"/>
    <w:rsid w:val="00DB3D2F"/>
    <w:rsid w:val="00DB44B2"/>
    <w:rsid w:val="00DB6AF7"/>
    <w:rsid w:val="00DB77CC"/>
    <w:rsid w:val="00DB7DBE"/>
    <w:rsid w:val="00DC14BF"/>
    <w:rsid w:val="00DC24E3"/>
    <w:rsid w:val="00DC2534"/>
    <w:rsid w:val="00DC2F2B"/>
    <w:rsid w:val="00DC33B3"/>
    <w:rsid w:val="00DC4956"/>
    <w:rsid w:val="00DC4CA9"/>
    <w:rsid w:val="00DC54AD"/>
    <w:rsid w:val="00DC6E5A"/>
    <w:rsid w:val="00DD6034"/>
    <w:rsid w:val="00DD6583"/>
    <w:rsid w:val="00DE0003"/>
    <w:rsid w:val="00DE00A8"/>
    <w:rsid w:val="00DE1B45"/>
    <w:rsid w:val="00DE1E8C"/>
    <w:rsid w:val="00DE4416"/>
    <w:rsid w:val="00DE618A"/>
    <w:rsid w:val="00DE63DA"/>
    <w:rsid w:val="00DE6A42"/>
    <w:rsid w:val="00DF19B4"/>
    <w:rsid w:val="00DF25DB"/>
    <w:rsid w:val="00DF3882"/>
    <w:rsid w:val="00DF4297"/>
    <w:rsid w:val="00DF6384"/>
    <w:rsid w:val="00E00D33"/>
    <w:rsid w:val="00E016C0"/>
    <w:rsid w:val="00E04164"/>
    <w:rsid w:val="00E12EF5"/>
    <w:rsid w:val="00E1309A"/>
    <w:rsid w:val="00E13815"/>
    <w:rsid w:val="00E14BE2"/>
    <w:rsid w:val="00E157F5"/>
    <w:rsid w:val="00E16A4E"/>
    <w:rsid w:val="00E16BE7"/>
    <w:rsid w:val="00E17288"/>
    <w:rsid w:val="00E1743C"/>
    <w:rsid w:val="00E17645"/>
    <w:rsid w:val="00E22563"/>
    <w:rsid w:val="00E23CAB"/>
    <w:rsid w:val="00E2604C"/>
    <w:rsid w:val="00E30363"/>
    <w:rsid w:val="00E31833"/>
    <w:rsid w:val="00E32CEA"/>
    <w:rsid w:val="00E33849"/>
    <w:rsid w:val="00E34C6C"/>
    <w:rsid w:val="00E350B8"/>
    <w:rsid w:val="00E40855"/>
    <w:rsid w:val="00E41D9B"/>
    <w:rsid w:val="00E43AED"/>
    <w:rsid w:val="00E44E50"/>
    <w:rsid w:val="00E4522F"/>
    <w:rsid w:val="00E46DCB"/>
    <w:rsid w:val="00E511D8"/>
    <w:rsid w:val="00E51DCD"/>
    <w:rsid w:val="00E52D92"/>
    <w:rsid w:val="00E530E0"/>
    <w:rsid w:val="00E54638"/>
    <w:rsid w:val="00E55219"/>
    <w:rsid w:val="00E57B45"/>
    <w:rsid w:val="00E57C8C"/>
    <w:rsid w:val="00E601A9"/>
    <w:rsid w:val="00E60569"/>
    <w:rsid w:val="00E60C49"/>
    <w:rsid w:val="00E61982"/>
    <w:rsid w:val="00E61CA8"/>
    <w:rsid w:val="00E64E6E"/>
    <w:rsid w:val="00E710A9"/>
    <w:rsid w:val="00E72596"/>
    <w:rsid w:val="00E725CD"/>
    <w:rsid w:val="00E7268D"/>
    <w:rsid w:val="00E72CF0"/>
    <w:rsid w:val="00E730F5"/>
    <w:rsid w:val="00E7385B"/>
    <w:rsid w:val="00E75148"/>
    <w:rsid w:val="00E752AD"/>
    <w:rsid w:val="00E802B1"/>
    <w:rsid w:val="00E815E7"/>
    <w:rsid w:val="00E83C0F"/>
    <w:rsid w:val="00E85E5E"/>
    <w:rsid w:val="00E87233"/>
    <w:rsid w:val="00E903BF"/>
    <w:rsid w:val="00E9079B"/>
    <w:rsid w:val="00E90A7D"/>
    <w:rsid w:val="00E9110F"/>
    <w:rsid w:val="00E916E9"/>
    <w:rsid w:val="00E91930"/>
    <w:rsid w:val="00E95145"/>
    <w:rsid w:val="00E95A0B"/>
    <w:rsid w:val="00EA0225"/>
    <w:rsid w:val="00EA02C9"/>
    <w:rsid w:val="00EA19B9"/>
    <w:rsid w:val="00EA1AA5"/>
    <w:rsid w:val="00EA2048"/>
    <w:rsid w:val="00EA60FC"/>
    <w:rsid w:val="00EA61A0"/>
    <w:rsid w:val="00EA685B"/>
    <w:rsid w:val="00EA784D"/>
    <w:rsid w:val="00EB0A21"/>
    <w:rsid w:val="00EB48A4"/>
    <w:rsid w:val="00EB4C7A"/>
    <w:rsid w:val="00EB5595"/>
    <w:rsid w:val="00EB5879"/>
    <w:rsid w:val="00EB6A77"/>
    <w:rsid w:val="00EB6A78"/>
    <w:rsid w:val="00EB7EE8"/>
    <w:rsid w:val="00EC22F5"/>
    <w:rsid w:val="00EC2A00"/>
    <w:rsid w:val="00EC31E4"/>
    <w:rsid w:val="00EC4D89"/>
    <w:rsid w:val="00EC4EB3"/>
    <w:rsid w:val="00EC573D"/>
    <w:rsid w:val="00EC578A"/>
    <w:rsid w:val="00EC6971"/>
    <w:rsid w:val="00EC7130"/>
    <w:rsid w:val="00ED0364"/>
    <w:rsid w:val="00ED07A9"/>
    <w:rsid w:val="00ED0F52"/>
    <w:rsid w:val="00ED17DF"/>
    <w:rsid w:val="00ED1F85"/>
    <w:rsid w:val="00ED1FF4"/>
    <w:rsid w:val="00ED231C"/>
    <w:rsid w:val="00ED26DD"/>
    <w:rsid w:val="00ED2E73"/>
    <w:rsid w:val="00ED452C"/>
    <w:rsid w:val="00ED471A"/>
    <w:rsid w:val="00ED4E51"/>
    <w:rsid w:val="00ED5A5C"/>
    <w:rsid w:val="00ED69D5"/>
    <w:rsid w:val="00EE1654"/>
    <w:rsid w:val="00EE23C0"/>
    <w:rsid w:val="00EE3745"/>
    <w:rsid w:val="00EE3E36"/>
    <w:rsid w:val="00EE4C3A"/>
    <w:rsid w:val="00EE7AA9"/>
    <w:rsid w:val="00EF21B9"/>
    <w:rsid w:val="00EF409E"/>
    <w:rsid w:val="00EF6C79"/>
    <w:rsid w:val="00EF6E60"/>
    <w:rsid w:val="00EF714D"/>
    <w:rsid w:val="00F008B6"/>
    <w:rsid w:val="00F01C00"/>
    <w:rsid w:val="00F033DE"/>
    <w:rsid w:val="00F04A93"/>
    <w:rsid w:val="00F07592"/>
    <w:rsid w:val="00F07BF4"/>
    <w:rsid w:val="00F10D24"/>
    <w:rsid w:val="00F10F88"/>
    <w:rsid w:val="00F11B2A"/>
    <w:rsid w:val="00F12920"/>
    <w:rsid w:val="00F13D22"/>
    <w:rsid w:val="00F144B9"/>
    <w:rsid w:val="00F14641"/>
    <w:rsid w:val="00F200EB"/>
    <w:rsid w:val="00F2085D"/>
    <w:rsid w:val="00F2231E"/>
    <w:rsid w:val="00F237A2"/>
    <w:rsid w:val="00F23D3A"/>
    <w:rsid w:val="00F242C8"/>
    <w:rsid w:val="00F25056"/>
    <w:rsid w:val="00F2517D"/>
    <w:rsid w:val="00F269CB"/>
    <w:rsid w:val="00F30091"/>
    <w:rsid w:val="00F35333"/>
    <w:rsid w:val="00F3534D"/>
    <w:rsid w:val="00F37BD3"/>
    <w:rsid w:val="00F40E87"/>
    <w:rsid w:val="00F41BDE"/>
    <w:rsid w:val="00F41D2A"/>
    <w:rsid w:val="00F439BE"/>
    <w:rsid w:val="00F47FD7"/>
    <w:rsid w:val="00F53C0A"/>
    <w:rsid w:val="00F55643"/>
    <w:rsid w:val="00F572CF"/>
    <w:rsid w:val="00F573CE"/>
    <w:rsid w:val="00F577CB"/>
    <w:rsid w:val="00F60C98"/>
    <w:rsid w:val="00F61247"/>
    <w:rsid w:val="00F62EEE"/>
    <w:rsid w:val="00F63230"/>
    <w:rsid w:val="00F637AA"/>
    <w:rsid w:val="00F6564A"/>
    <w:rsid w:val="00F65DF3"/>
    <w:rsid w:val="00F6600F"/>
    <w:rsid w:val="00F66A6E"/>
    <w:rsid w:val="00F66FDD"/>
    <w:rsid w:val="00F711DE"/>
    <w:rsid w:val="00F72DD8"/>
    <w:rsid w:val="00F764C3"/>
    <w:rsid w:val="00F7745D"/>
    <w:rsid w:val="00F77C39"/>
    <w:rsid w:val="00F824CC"/>
    <w:rsid w:val="00F84E69"/>
    <w:rsid w:val="00F84E7E"/>
    <w:rsid w:val="00F87BBB"/>
    <w:rsid w:val="00F90273"/>
    <w:rsid w:val="00FA035F"/>
    <w:rsid w:val="00FA1722"/>
    <w:rsid w:val="00FA28EA"/>
    <w:rsid w:val="00FA32E6"/>
    <w:rsid w:val="00FA4958"/>
    <w:rsid w:val="00FA67CE"/>
    <w:rsid w:val="00FA68DC"/>
    <w:rsid w:val="00FA7AE0"/>
    <w:rsid w:val="00FB1736"/>
    <w:rsid w:val="00FB5E18"/>
    <w:rsid w:val="00FB6D52"/>
    <w:rsid w:val="00FB7C40"/>
    <w:rsid w:val="00FB7F04"/>
    <w:rsid w:val="00FC13B3"/>
    <w:rsid w:val="00FC19E9"/>
    <w:rsid w:val="00FC1D9C"/>
    <w:rsid w:val="00FC1F74"/>
    <w:rsid w:val="00FC22C0"/>
    <w:rsid w:val="00FC2AAB"/>
    <w:rsid w:val="00FC4D69"/>
    <w:rsid w:val="00FD05D9"/>
    <w:rsid w:val="00FD09D8"/>
    <w:rsid w:val="00FD326E"/>
    <w:rsid w:val="00FD3D6D"/>
    <w:rsid w:val="00FD4F73"/>
    <w:rsid w:val="00FD7AC3"/>
    <w:rsid w:val="00FE06EA"/>
    <w:rsid w:val="00FE15E7"/>
    <w:rsid w:val="00FE182C"/>
    <w:rsid w:val="00FE4356"/>
    <w:rsid w:val="00FE4408"/>
    <w:rsid w:val="00FE59AB"/>
    <w:rsid w:val="00FE6148"/>
    <w:rsid w:val="00FE7BD6"/>
    <w:rsid w:val="00FF42F7"/>
    <w:rsid w:val="00FF4FDC"/>
    <w:rsid w:val="00FF69D6"/>
    <w:rsid w:val="24E5B635"/>
    <w:rsid w:val="3E4294A9"/>
    <w:rsid w:val="60719D68"/>
    <w:rsid w:val="67CD19FB"/>
    <w:rsid w:val="787BF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533475"/>
  <w15:chartTrackingRefBased/>
  <w15:docId w15:val="{3238909A-76AF-4FCE-B048-43747CF12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8E3"/>
    <w:pPr>
      <w:spacing w:after="240" w:line="300" w:lineRule="auto"/>
    </w:pPr>
    <w:rPr>
      <w:rFonts w:ascii="Open Sans" w:hAnsi="Open Sans"/>
      <w:color w:val="44546A" w:themeColor="text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33DE"/>
    <w:pPr>
      <w:keepNext/>
      <w:keepLines/>
      <w:spacing w:before="360" w:after="120" w:line="240" w:lineRule="auto"/>
      <w:outlineLvl w:val="0"/>
    </w:pPr>
    <w:rPr>
      <w:rFonts w:eastAsia="Times New Roman"/>
      <w:b/>
      <w:color w:val="62B5E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4B2"/>
    <w:pPr>
      <w:keepNext/>
      <w:keepLines/>
      <w:spacing w:before="240" w:after="120" w:line="240" w:lineRule="auto"/>
      <w:outlineLvl w:val="1"/>
    </w:pPr>
    <w:rPr>
      <w:rFonts w:eastAsia="Times New Roman"/>
      <w:b/>
      <w:color w:val="8E388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44B2"/>
    <w:pPr>
      <w:keepNext/>
      <w:keepLines/>
      <w:spacing w:before="240" w:after="120" w:line="240" w:lineRule="auto"/>
      <w:outlineLvl w:val="2"/>
    </w:pPr>
    <w:rPr>
      <w:rFonts w:eastAsia="Times New Roman"/>
      <w:b/>
      <w:color w:val="0089A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B44B2"/>
    <w:pPr>
      <w:keepNext/>
      <w:keepLines/>
      <w:spacing w:before="160" w:after="80" w:line="240" w:lineRule="auto"/>
      <w:outlineLvl w:val="3"/>
    </w:pPr>
    <w:rPr>
      <w:rFonts w:eastAsia="Times New Roman"/>
      <w:b/>
      <w:iCs/>
      <w:color w:val="ED8B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AFD"/>
  </w:style>
  <w:style w:type="paragraph" w:styleId="Footer">
    <w:name w:val="footer"/>
    <w:basedOn w:val="Normal"/>
    <w:link w:val="FooterChar"/>
    <w:uiPriority w:val="99"/>
    <w:unhideWhenUsed/>
    <w:rsid w:val="00A75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AFD"/>
  </w:style>
  <w:style w:type="character" w:customStyle="1" w:styleId="Heading1Char">
    <w:name w:val="Heading 1 Char"/>
    <w:link w:val="Heading1"/>
    <w:uiPriority w:val="9"/>
    <w:rsid w:val="00F033DE"/>
    <w:rPr>
      <w:rFonts w:ascii="Open Sans" w:eastAsia="Times New Roman" w:hAnsi="Open Sans" w:cs="Times New Roman"/>
      <w:b/>
      <w:color w:val="62B5E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5AFD"/>
    <w:pPr>
      <w:spacing w:after="100"/>
    </w:pPr>
    <w:rPr>
      <w:b/>
      <w:color w:val="8E3887"/>
    </w:rPr>
  </w:style>
  <w:style w:type="paragraph" w:styleId="TOC2">
    <w:name w:val="toc 2"/>
    <w:basedOn w:val="Normal"/>
    <w:next w:val="Normal"/>
    <w:autoRedefine/>
    <w:uiPriority w:val="39"/>
    <w:unhideWhenUsed/>
    <w:rsid w:val="00A75AFD"/>
    <w:pPr>
      <w:spacing w:after="100"/>
      <w:ind w:left="220"/>
    </w:pPr>
    <w:rPr>
      <w:color w:val="8E3887"/>
    </w:rPr>
  </w:style>
  <w:style w:type="paragraph" w:styleId="TOC3">
    <w:name w:val="toc 3"/>
    <w:basedOn w:val="Normal"/>
    <w:next w:val="Normal"/>
    <w:autoRedefine/>
    <w:uiPriority w:val="39"/>
    <w:unhideWhenUsed/>
    <w:rsid w:val="00A75AFD"/>
    <w:pPr>
      <w:spacing w:after="100"/>
      <w:ind w:left="440"/>
    </w:pPr>
    <w:rPr>
      <w:color w:val="8E3887"/>
      <w:sz w:val="18"/>
    </w:rPr>
  </w:style>
  <w:style w:type="character" w:customStyle="1" w:styleId="Heading2Char">
    <w:name w:val="Heading 2 Char"/>
    <w:link w:val="Heading2"/>
    <w:uiPriority w:val="9"/>
    <w:rsid w:val="00DB44B2"/>
    <w:rPr>
      <w:rFonts w:ascii="Open Sans" w:eastAsia="Times New Roman" w:hAnsi="Open Sans" w:cs="Times New Roman"/>
      <w:b/>
      <w:color w:val="8E3887"/>
      <w:sz w:val="26"/>
      <w:szCs w:val="26"/>
    </w:rPr>
  </w:style>
  <w:style w:type="character" w:customStyle="1" w:styleId="Heading3Char">
    <w:name w:val="Heading 3 Char"/>
    <w:link w:val="Heading3"/>
    <w:uiPriority w:val="9"/>
    <w:rsid w:val="00DB44B2"/>
    <w:rPr>
      <w:rFonts w:ascii="Open Sans" w:eastAsia="Times New Roman" w:hAnsi="Open Sans" w:cs="Times New Roman"/>
      <w:b/>
      <w:color w:val="0089A4"/>
      <w:sz w:val="24"/>
      <w:szCs w:val="24"/>
    </w:rPr>
  </w:style>
  <w:style w:type="character" w:customStyle="1" w:styleId="Heading4Char">
    <w:name w:val="Heading 4 Char"/>
    <w:link w:val="Heading4"/>
    <w:uiPriority w:val="9"/>
    <w:rsid w:val="00DB44B2"/>
    <w:rPr>
      <w:rFonts w:ascii="Open Sans" w:eastAsia="Times New Roman" w:hAnsi="Open Sans" w:cs="Times New Roman"/>
      <w:b/>
      <w:iCs/>
      <w:color w:val="ED8B00"/>
      <w:sz w:val="20"/>
    </w:rPr>
  </w:style>
  <w:style w:type="paragraph" w:customStyle="1" w:styleId="Link">
    <w:name w:val="Link"/>
    <w:basedOn w:val="Normal"/>
    <w:link w:val="LinkChar"/>
    <w:qFormat/>
    <w:rsid w:val="008D2606"/>
    <w:rPr>
      <w:b/>
      <w:bCs/>
      <w:color w:val="C8102E"/>
    </w:rPr>
  </w:style>
  <w:style w:type="table" w:styleId="TableGrid">
    <w:name w:val="Table Grid"/>
    <w:basedOn w:val="TableNormal"/>
    <w:uiPriority w:val="39"/>
    <w:rsid w:val="008D2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har">
    <w:name w:val="Link Char"/>
    <w:link w:val="Link"/>
    <w:rsid w:val="008D2606"/>
    <w:rPr>
      <w:rFonts w:ascii="Open Sans" w:hAnsi="Open Sans"/>
      <w:b/>
      <w:bCs/>
      <w:color w:val="C8102E"/>
    </w:rPr>
  </w:style>
  <w:style w:type="character" w:styleId="Hyperlink">
    <w:name w:val="Hyperlink"/>
    <w:uiPriority w:val="99"/>
    <w:unhideWhenUsed/>
    <w:rsid w:val="00982ADC"/>
    <w:rPr>
      <w:color w:val="C8102E"/>
      <w:u w:val="single"/>
    </w:rPr>
  </w:style>
  <w:style w:type="paragraph" w:customStyle="1" w:styleId="BackPageHeading1">
    <w:name w:val="Back Page Heading 1"/>
    <w:basedOn w:val="Heading1"/>
    <w:link w:val="BackPageHeading1Char"/>
    <w:qFormat/>
    <w:rsid w:val="00C9090A"/>
    <w:pPr>
      <w:widowControl w:val="0"/>
      <w:autoSpaceDE w:val="0"/>
      <w:autoSpaceDN w:val="0"/>
      <w:adjustRightInd w:val="0"/>
      <w:spacing w:before="120" w:line="300" w:lineRule="auto"/>
    </w:pPr>
    <w:rPr>
      <w:rFonts w:ascii="Open Sans SemiBold" w:eastAsia="Calibri" w:hAnsi="Open Sans SemiBold" w:cs="Calibri"/>
      <w:b w:val="0"/>
      <w:bCs/>
      <w:noProof/>
      <w:color w:val="24303B"/>
      <w:sz w:val="20"/>
      <w:szCs w:val="28"/>
      <w:lang w:eastAsia="en-GB"/>
    </w:rPr>
  </w:style>
  <w:style w:type="character" w:customStyle="1" w:styleId="BackPageHeading1Char">
    <w:name w:val="Back Page Heading 1 Char"/>
    <w:link w:val="BackPageHeading1"/>
    <w:rsid w:val="00C9090A"/>
    <w:rPr>
      <w:rFonts w:ascii="Open Sans SemiBold" w:eastAsia="Calibri" w:hAnsi="Open Sans SemiBold" w:cs="Calibri"/>
      <w:b w:val="0"/>
      <w:bCs/>
      <w:noProof/>
      <w:color w:val="24303B"/>
      <w:sz w:val="20"/>
      <w:szCs w:val="28"/>
      <w:lang w:eastAsia="en-GB"/>
    </w:rPr>
  </w:style>
  <w:style w:type="paragraph" w:customStyle="1" w:styleId="BackPageHeading2">
    <w:name w:val="Back Page Heading 2"/>
    <w:basedOn w:val="Heading2"/>
    <w:next w:val="Normal"/>
    <w:qFormat/>
    <w:rsid w:val="00AC4B3D"/>
    <w:pPr>
      <w:widowControl w:val="0"/>
      <w:autoSpaceDE w:val="0"/>
      <w:autoSpaceDN w:val="0"/>
      <w:adjustRightInd w:val="0"/>
      <w:spacing w:before="0"/>
    </w:pPr>
    <w:rPr>
      <w:rFonts w:ascii="Open Sans SemiBold" w:eastAsia="Calibri" w:hAnsi="Open Sans SemiBold"/>
      <w:b w:val="0"/>
      <w:bCs/>
      <w:color w:val="24303B"/>
      <w:sz w:val="24"/>
    </w:rPr>
  </w:style>
  <w:style w:type="table" w:customStyle="1" w:styleId="TableGrid1">
    <w:name w:val="Table Grid1"/>
    <w:basedOn w:val="TableNormal"/>
    <w:next w:val="TableGrid"/>
    <w:uiPriority w:val="59"/>
    <w:rsid w:val="00AC4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1A6302"/>
    <w:tblPr>
      <w:tblStyleRowBandSize w:val="1"/>
      <w:tblStyleColBandSize w:val="1"/>
      <w:tblBorders>
        <w:top w:val="single" w:sz="4" w:space="0" w:color="CA78C3"/>
        <w:left w:val="single" w:sz="4" w:space="0" w:color="CA78C3"/>
        <w:bottom w:val="single" w:sz="4" w:space="0" w:color="CA78C3"/>
        <w:right w:val="single" w:sz="4" w:space="0" w:color="CA78C3"/>
        <w:insideH w:val="single" w:sz="4" w:space="0" w:color="CA78C3"/>
        <w:insideV w:val="single" w:sz="4" w:space="0" w:color="CA78C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E3887"/>
          <w:left w:val="single" w:sz="4" w:space="0" w:color="8E3887"/>
          <w:bottom w:val="single" w:sz="4" w:space="0" w:color="8E3887"/>
          <w:right w:val="single" w:sz="4" w:space="0" w:color="8E3887"/>
          <w:insideH w:val="nil"/>
          <w:insideV w:val="nil"/>
        </w:tcBorders>
        <w:shd w:val="clear" w:color="auto" w:fill="8E3887"/>
      </w:tcPr>
    </w:tblStylePr>
    <w:tblStylePr w:type="lastRow">
      <w:rPr>
        <w:b/>
        <w:bCs/>
      </w:rPr>
      <w:tblPr/>
      <w:tcPr>
        <w:tcBorders>
          <w:top w:val="double" w:sz="4" w:space="0" w:color="8E388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2EB"/>
      </w:tcPr>
    </w:tblStylePr>
    <w:tblStylePr w:type="band1Horz">
      <w:tblPr/>
      <w:tcPr>
        <w:shd w:val="clear" w:color="auto" w:fill="EDD2EB"/>
      </w:tcPr>
    </w:tblStylePr>
  </w:style>
  <w:style w:type="paragraph" w:styleId="ListParagraph">
    <w:name w:val="List Paragraph"/>
    <w:basedOn w:val="Normal"/>
    <w:uiPriority w:val="34"/>
    <w:qFormat/>
    <w:rsid w:val="00C9090A"/>
    <w:pPr>
      <w:ind w:left="720"/>
      <w:contextualSpacing/>
    </w:pPr>
  </w:style>
  <w:style w:type="paragraph" w:customStyle="1" w:styleId="SquareBulletsmall">
    <w:name w:val="SquareBulletsmall"/>
    <w:basedOn w:val="Normal"/>
    <w:link w:val="SquareBulletsmallChar"/>
    <w:qFormat/>
    <w:rsid w:val="00730AAE"/>
    <w:pPr>
      <w:widowControl w:val="0"/>
      <w:numPr>
        <w:numId w:val="2"/>
      </w:numPr>
      <w:autoSpaceDE w:val="0"/>
      <w:autoSpaceDN w:val="0"/>
      <w:adjustRightInd w:val="0"/>
      <w:ind w:left="714" w:hanging="357"/>
      <w:contextualSpacing/>
    </w:pPr>
    <w:rPr>
      <w:rFonts w:cs="Arial"/>
      <w:szCs w:val="24"/>
      <w:lang w:eastAsia="en-GB"/>
    </w:rPr>
  </w:style>
  <w:style w:type="character" w:customStyle="1" w:styleId="SquareBulletsmallChar">
    <w:name w:val="SquareBulletsmall Char"/>
    <w:link w:val="SquareBulletsmall"/>
    <w:rsid w:val="00730AAE"/>
    <w:rPr>
      <w:rFonts w:ascii="Open Sans" w:hAnsi="Open Sans" w:cs="Arial"/>
      <w:color w:val="44546A" w:themeColor="text2"/>
      <w:szCs w:val="24"/>
    </w:rPr>
  </w:style>
  <w:style w:type="paragraph" w:customStyle="1" w:styleId="NumberedList">
    <w:name w:val="Numbered List"/>
    <w:basedOn w:val="Normal"/>
    <w:link w:val="NumberedListChar"/>
    <w:qFormat/>
    <w:rsid w:val="00B418E3"/>
    <w:pPr>
      <w:numPr>
        <w:numId w:val="3"/>
      </w:numPr>
      <w:autoSpaceDN w:val="0"/>
      <w:spacing w:after="200" w:line="276" w:lineRule="auto"/>
    </w:pPr>
    <w:rPr>
      <w:rFonts w:cs="Open Sans"/>
      <w:szCs w:val="20"/>
      <w:lang w:eastAsia="en-GB"/>
    </w:rPr>
  </w:style>
  <w:style w:type="character" w:customStyle="1" w:styleId="NumberedListChar">
    <w:name w:val="Numbered List Char"/>
    <w:link w:val="NumberedList"/>
    <w:rsid w:val="00B418E3"/>
    <w:rPr>
      <w:rFonts w:ascii="Open Sans" w:hAnsi="Open Sans" w:cs="Open Sans"/>
      <w:color w:val="44546A" w:themeColor="text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6FC"/>
    <w:rPr>
      <w:rFonts w:ascii="Segoe UI" w:hAnsi="Segoe UI" w:cs="Segoe UI"/>
      <w:color w:val="44546A" w:themeColor="text2"/>
      <w:sz w:val="18"/>
      <w:szCs w:val="18"/>
      <w:lang w:eastAsia="en-US"/>
    </w:rPr>
  </w:style>
  <w:style w:type="paragraph" w:styleId="CommentText">
    <w:name w:val="annotation text"/>
    <w:basedOn w:val="Normal"/>
    <w:link w:val="CommentTextChar"/>
    <w:uiPriority w:val="99"/>
    <w:unhideWhenUsed/>
    <w:rsid w:val="005B5BE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5BE0"/>
    <w:rPr>
      <w:rFonts w:ascii="Open Sans" w:hAnsi="Open Sans"/>
      <w:color w:val="44546A" w:themeColor="text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B5BE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44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4408"/>
    <w:rPr>
      <w:rFonts w:ascii="Open Sans" w:hAnsi="Open Sans"/>
      <w:b/>
      <w:bCs/>
      <w:color w:val="44546A" w:themeColor="text2"/>
      <w:lang w:eastAsia="en-US"/>
    </w:rPr>
  </w:style>
  <w:style w:type="character" w:styleId="Strong">
    <w:name w:val="Strong"/>
    <w:basedOn w:val="DefaultParagraphFont"/>
    <w:uiPriority w:val="22"/>
    <w:qFormat/>
    <w:rsid w:val="00AE7B8C"/>
    <w:rPr>
      <w:b/>
      <w:bCs/>
    </w:rPr>
  </w:style>
  <w:style w:type="table" w:styleId="GridTable5Dark-Accent3">
    <w:name w:val="Grid Table 5 Dark Accent 3"/>
    <w:basedOn w:val="TableNormal"/>
    <w:uiPriority w:val="50"/>
    <w:rsid w:val="009554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2E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88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88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88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887" w:themeFill="accent3"/>
      </w:tcPr>
    </w:tblStylePr>
    <w:tblStylePr w:type="band1Vert">
      <w:tblPr/>
      <w:tcPr>
        <w:shd w:val="clear" w:color="auto" w:fill="DBA5D7" w:themeFill="accent3" w:themeFillTint="66"/>
      </w:tcPr>
    </w:tblStylePr>
    <w:tblStylePr w:type="band1Horz">
      <w:tblPr/>
      <w:tcPr>
        <w:shd w:val="clear" w:color="auto" w:fill="DBA5D7" w:themeFill="accent3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F2D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7B60"/>
    <w:rPr>
      <w:color w:val="C8102E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46E2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en-GB"/>
    </w:rPr>
  </w:style>
  <w:style w:type="paragraph" w:styleId="BodyText">
    <w:name w:val="Body Text"/>
    <w:basedOn w:val="Normal"/>
    <w:link w:val="BodyTextChar"/>
    <w:qFormat/>
    <w:rsid w:val="00ED2E73"/>
    <w:pPr>
      <w:spacing w:before="120" w:after="120" w:line="240" w:lineRule="auto"/>
      <w:jc w:val="both"/>
    </w:pPr>
    <w:rPr>
      <w:rFonts w:ascii="Arial" w:eastAsia="Times New Roman" w:hAnsi="Arial"/>
      <w:color w:val="auto"/>
      <w:sz w:val="18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ED2E73"/>
    <w:rPr>
      <w:rFonts w:ascii="Arial" w:eastAsia="Times New Roman" w:hAnsi="Arial"/>
      <w:sz w:val="18"/>
      <w:szCs w:val="24"/>
    </w:rPr>
  </w:style>
  <w:style w:type="paragraph" w:customStyle="1" w:styleId="Intro">
    <w:name w:val="Intro"/>
    <w:basedOn w:val="BodyText"/>
    <w:link w:val="IntroChar"/>
    <w:qFormat/>
    <w:rsid w:val="00ED2E73"/>
    <w:rPr>
      <w:rFonts w:ascii="Open Sans" w:hAnsi="Open Sans" w:cstheme="minorBidi"/>
      <w:color w:val="333F48"/>
    </w:rPr>
  </w:style>
  <w:style w:type="character" w:customStyle="1" w:styleId="IntroChar">
    <w:name w:val="Intro Char"/>
    <w:basedOn w:val="BodyTextChar"/>
    <w:link w:val="Intro"/>
    <w:rsid w:val="00ED2E73"/>
    <w:rPr>
      <w:rFonts w:ascii="Open Sans" w:eastAsia="Times New Roman" w:hAnsi="Open Sans" w:cstheme="minorBidi"/>
      <w:color w:val="333F48"/>
      <w:sz w:val="18"/>
      <w:szCs w:val="24"/>
    </w:rPr>
  </w:style>
  <w:style w:type="character" w:styleId="Emphasis">
    <w:name w:val="Emphasis"/>
    <w:basedOn w:val="DefaultParagraphFont"/>
    <w:uiPriority w:val="20"/>
    <w:qFormat/>
    <w:rsid w:val="00ED2E73"/>
    <w:rPr>
      <w:i/>
      <w:iCs/>
    </w:rPr>
  </w:style>
  <w:style w:type="table" w:styleId="ListTable4-Accent3">
    <w:name w:val="List Table 4 Accent 3"/>
    <w:basedOn w:val="TableNormal"/>
    <w:uiPriority w:val="49"/>
    <w:rsid w:val="006F609E"/>
    <w:tblPr>
      <w:tblStyleRowBandSize w:val="1"/>
      <w:tblStyleColBandSize w:val="1"/>
      <w:tblBorders>
        <w:top w:val="single" w:sz="4" w:space="0" w:color="CA78C3" w:themeColor="accent3" w:themeTint="99"/>
        <w:left w:val="single" w:sz="4" w:space="0" w:color="CA78C3" w:themeColor="accent3" w:themeTint="99"/>
        <w:bottom w:val="single" w:sz="4" w:space="0" w:color="CA78C3" w:themeColor="accent3" w:themeTint="99"/>
        <w:right w:val="single" w:sz="4" w:space="0" w:color="CA78C3" w:themeColor="accent3" w:themeTint="99"/>
        <w:insideH w:val="single" w:sz="4" w:space="0" w:color="CA78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887" w:themeColor="accent3"/>
          <w:left w:val="single" w:sz="4" w:space="0" w:color="8E3887" w:themeColor="accent3"/>
          <w:bottom w:val="single" w:sz="4" w:space="0" w:color="8E3887" w:themeColor="accent3"/>
          <w:right w:val="single" w:sz="4" w:space="0" w:color="8E3887" w:themeColor="accent3"/>
          <w:insideH w:val="nil"/>
        </w:tcBorders>
        <w:shd w:val="clear" w:color="auto" w:fill="8E3887" w:themeFill="accent3"/>
      </w:tcPr>
    </w:tblStylePr>
    <w:tblStylePr w:type="lastRow">
      <w:rPr>
        <w:b/>
        <w:bCs/>
      </w:rPr>
      <w:tblPr/>
      <w:tcPr>
        <w:tcBorders>
          <w:top w:val="double" w:sz="4" w:space="0" w:color="CA78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2EB" w:themeFill="accent3" w:themeFillTint="33"/>
      </w:tcPr>
    </w:tblStylePr>
    <w:tblStylePr w:type="band1Horz">
      <w:tblPr/>
      <w:tcPr>
        <w:shd w:val="clear" w:color="auto" w:fill="EDD2EB" w:themeFill="accent3" w:themeFillTint="33"/>
      </w:tcPr>
    </w:tblStylePr>
  </w:style>
  <w:style w:type="paragraph" w:styleId="NoSpacing">
    <w:name w:val="No Spacing"/>
    <w:uiPriority w:val="1"/>
    <w:qFormat/>
    <w:rsid w:val="00E95145"/>
    <w:rPr>
      <w:rFonts w:ascii="Open Sans" w:hAnsi="Open Sans"/>
      <w:color w:val="44546A" w:themeColor="text2"/>
      <w:szCs w:val="22"/>
      <w:lang w:eastAsia="en-US"/>
    </w:rPr>
  </w:style>
  <w:style w:type="character" w:customStyle="1" w:styleId="mc-variable">
    <w:name w:val="mc-variable"/>
    <w:basedOn w:val="DefaultParagraphFont"/>
    <w:rsid w:val="00C42999"/>
  </w:style>
  <w:style w:type="character" w:customStyle="1" w:styleId="RequirementtextChar">
    <w:name w:val="Requirement text Char"/>
    <w:basedOn w:val="DefaultParagraphFont"/>
    <w:link w:val="Requirementtext"/>
    <w:locked/>
    <w:rsid w:val="00602B49"/>
    <w:rPr>
      <w:rFonts w:ascii="Open Sans" w:hAnsi="Open Sans" w:cstheme="minorBidi"/>
      <w:color w:val="333F48"/>
    </w:rPr>
  </w:style>
  <w:style w:type="paragraph" w:customStyle="1" w:styleId="Requirementtext">
    <w:name w:val="Requirement text"/>
    <w:basedOn w:val="Normal"/>
    <w:link w:val="RequirementtextChar"/>
    <w:autoRedefine/>
    <w:qFormat/>
    <w:rsid w:val="00602B49"/>
    <w:pPr>
      <w:numPr>
        <w:numId w:val="14"/>
      </w:numPr>
      <w:tabs>
        <w:tab w:val="left" w:pos="0"/>
      </w:tabs>
      <w:spacing w:before="120" w:after="120" w:line="240" w:lineRule="auto"/>
      <w:ind w:left="0" w:hanging="539"/>
      <w:jc w:val="both"/>
    </w:pPr>
    <w:rPr>
      <w:rFonts w:cstheme="minorBidi"/>
      <w:color w:val="333F48"/>
      <w:szCs w:val="20"/>
      <w:lang w:eastAsia="en-GB"/>
    </w:rPr>
  </w:style>
  <w:style w:type="character" w:styleId="Mention">
    <w:name w:val="Mention"/>
    <w:basedOn w:val="DefaultParagraphFont"/>
    <w:uiPriority w:val="99"/>
    <w:unhideWhenUsed/>
    <w:rsid w:val="008A2FB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89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378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1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0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earniesupport@iris.co.u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earniesupport@iris.co.uk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elia.Robinson\AppData\Roaming\Microsoft\Templates\IRIS%20Template%20include%20IPP(Star)%20(002).dotx" TargetMode="External"/></Relationships>
</file>

<file path=word/theme/theme1.xml><?xml version="1.0" encoding="utf-8"?>
<a:theme xmlns:a="http://schemas.openxmlformats.org/drawingml/2006/main" name="Office Theme">
  <a:themeElements>
    <a:clrScheme name="IRIS Branded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33F48"/>
      </a:accent1>
      <a:accent2>
        <a:srgbClr val="62B5E5"/>
      </a:accent2>
      <a:accent3>
        <a:srgbClr val="8E3887"/>
      </a:accent3>
      <a:accent4>
        <a:srgbClr val="0089A4"/>
      </a:accent4>
      <a:accent5>
        <a:srgbClr val="ED8B00"/>
      </a:accent5>
      <a:accent6>
        <a:srgbClr val="C8102E"/>
      </a:accent6>
      <a:hlink>
        <a:srgbClr val="C8102E"/>
      </a:hlink>
      <a:folHlink>
        <a:srgbClr val="C8102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4DD072B822DA45A6405098344A0BAD" ma:contentTypeVersion="17" ma:contentTypeDescription="Create a new document." ma:contentTypeScope="" ma:versionID="d213552cabf3fa6e1311cf137cbf967e">
  <xsd:schema xmlns:xsd="http://www.w3.org/2001/XMLSchema" xmlns:xs="http://www.w3.org/2001/XMLSchema" xmlns:p="http://schemas.microsoft.com/office/2006/metadata/properties" xmlns:ns2="35bf9ede-232a-42ac-a35d-e38cb33b9ce4" xmlns:ns3="2ce3720f-79b8-46d5-adbb-6bf861875524" xmlns:ns4="f1b0ff4b-53f2-4785-8eac-e3c82e6d93a8" targetNamespace="http://schemas.microsoft.com/office/2006/metadata/properties" ma:root="true" ma:fieldsID="bdbdf89b824ca17dfd9305dd9ec85ae0" ns2:_="" ns3:_="" ns4:_="">
    <xsd:import namespace="35bf9ede-232a-42ac-a35d-e38cb33b9ce4"/>
    <xsd:import namespace="2ce3720f-79b8-46d5-adbb-6bf861875524"/>
    <xsd:import namespace="f1b0ff4b-53f2-4785-8eac-e3c82e6d93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f9ede-232a-42ac-a35d-e38cb33b9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699a8-2a4f-46fd-8169-ce30d3e5f0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3720f-79b8-46d5-adbb-6bf8618755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0ff4b-53f2-4785-8eac-e3c82e6d93a8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8b28865-8362-4d1d-9b75-1d556aefea6f}" ma:internalName="TaxCatchAll" ma:showField="CatchAllData" ma:web="2ce3720f-79b8-46d5-adbb-6bf8618755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b0ff4b-53f2-4785-8eac-e3c82e6d93a8" xsi:nil="true"/>
    <lcf76f155ced4ddcb4097134ff3c332f xmlns="35bf9ede-232a-42ac-a35d-e38cb33b9c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A649D9E-CA9E-47E9-A927-72EE9A8473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ED80F5-904A-4000-93E9-F5A06862E9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60006F-987C-49F2-A1DA-26F04923F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bf9ede-232a-42ac-a35d-e38cb33b9ce4"/>
    <ds:schemaRef ds:uri="2ce3720f-79b8-46d5-adbb-6bf861875524"/>
    <ds:schemaRef ds:uri="f1b0ff4b-53f2-4785-8eac-e3c82e6d93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C2D452-4729-406C-83C9-CE965CC706E8}">
  <ds:schemaRefs>
    <ds:schemaRef ds:uri="f1b0ff4b-53f2-4785-8eac-e3c82e6d93a8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2ce3720f-79b8-46d5-adbb-6bf861875524"/>
    <ds:schemaRef ds:uri="35bf9ede-232a-42ac-a35d-e38cb33b9ce4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IRIS Template include IPP(Star) (002)</Template>
  <TotalTime>0</TotalTime>
  <Pages>4</Pages>
  <Words>238</Words>
  <Characters>1228</Characters>
  <Application>Microsoft Office Word</Application>
  <DocSecurity>0</DocSecurity>
  <Lines>37</Lines>
  <Paragraphs>24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Robinson</dc:creator>
  <cp:keywords/>
  <dc:description/>
  <cp:lastModifiedBy>Vimal Patel</cp:lastModifiedBy>
  <cp:revision>29</cp:revision>
  <cp:lastPrinted>2026-03-02T09:34:00Z</cp:lastPrinted>
  <dcterms:created xsi:type="dcterms:W3CDTF">2026-02-04T13:07:00Z</dcterms:created>
  <dcterms:modified xsi:type="dcterms:W3CDTF">2026-03-02T09:34:00Z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0x010100324DD072B822DA45A6405098344A0BAD</vt:lpwstr>
  </property>
  <property fmtid="{D5CDD505-2E9C-101B-9397-08002B2CF9AE}" pid="3" name="MediaServiceImageTags">
    <vt:lpwstr/>
  </property>
</Properties>
</file>